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7939"/>
        <w:gridCol w:w="1701"/>
      </w:tblGrid>
      <w:tr w:rsidR="00AC2A61" w14:paraId="5F924755" w14:textId="77777777" w:rsidTr="00295418">
        <w:trPr>
          <w:cantSplit/>
        </w:trPr>
        <w:tc>
          <w:tcPr>
            <w:tcW w:w="9640" w:type="dxa"/>
            <w:gridSpan w:val="2"/>
            <w:tcBorders>
              <w:top w:val="single" w:sz="18" w:space="0" w:color="auto"/>
            </w:tcBorders>
          </w:tcPr>
          <w:p w14:paraId="7FD31324" w14:textId="77777777" w:rsidR="00AC2A61" w:rsidRDefault="00AC2A61" w:rsidP="00295418">
            <w:pPr>
              <w:tabs>
                <w:tab w:val="center" w:pos="4645"/>
                <w:tab w:val="right" w:pos="5212"/>
                <w:tab w:val="left" w:pos="8613"/>
                <w:tab w:val="left" w:pos="9322"/>
              </w:tabs>
              <w:ind w:right="56"/>
              <w:rPr>
                <w:rFonts w:ascii="Arial" w:hAnsi="Arial"/>
                <w:b/>
                <w:sz w:val="8"/>
              </w:rPr>
            </w:pPr>
          </w:p>
        </w:tc>
      </w:tr>
      <w:tr w:rsidR="00AC2A61" w14:paraId="2384D28B" w14:textId="77777777" w:rsidTr="00295418">
        <w:trPr>
          <w:cantSplit/>
        </w:trPr>
        <w:tc>
          <w:tcPr>
            <w:tcW w:w="7939" w:type="dxa"/>
          </w:tcPr>
          <w:p w14:paraId="09C78071" w14:textId="77777777" w:rsidR="006228AB" w:rsidRDefault="006228AB" w:rsidP="006228AB">
            <w:pPr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PLUMBING WORK</w:t>
            </w:r>
          </w:p>
          <w:p w14:paraId="45972C7E" w14:textId="77777777" w:rsidR="006228AB" w:rsidRPr="00EC2912" w:rsidRDefault="006228AB" w:rsidP="006228AB">
            <w:pPr>
              <w:ind w:left="34"/>
              <w:rPr>
                <w:rFonts w:ascii="Arial" w:hAnsi="Arial"/>
                <w:b/>
                <w:szCs w:val="24"/>
              </w:rPr>
            </w:pPr>
            <w:r w:rsidRPr="00EC2912">
              <w:rPr>
                <w:rFonts w:ascii="Arial" w:hAnsi="Arial"/>
                <w:b/>
                <w:szCs w:val="24"/>
              </w:rPr>
              <w:t>Use this form for:</w:t>
            </w:r>
          </w:p>
          <w:p w14:paraId="5392B583" w14:textId="77777777" w:rsidR="006228AB" w:rsidRPr="00EC2912" w:rsidRDefault="006228AB" w:rsidP="006228AB">
            <w:pPr>
              <w:pStyle w:val="ListParagraph"/>
              <w:numPr>
                <w:ilvl w:val="0"/>
                <w:numId w:val="7"/>
              </w:numPr>
              <w:spacing w:before="0" w:after="0"/>
              <w:contextualSpacing/>
              <w:rPr>
                <w:rFonts w:ascii="Arial" w:hAnsi="Arial"/>
                <w:b/>
                <w:sz w:val="24"/>
              </w:rPr>
            </w:pPr>
            <w:r w:rsidRPr="00EC2912">
              <w:rPr>
                <w:rFonts w:ascii="Arial" w:hAnsi="Arial"/>
                <w:b/>
                <w:sz w:val="24"/>
              </w:rPr>
              <w:t>Notice of Work</w:t>
            </w:r>
          </w:p>
          <w:p w14:paraId="3E4A5754" w14:textId="77777777" w:rsidR="006228AB" w:rsidRPr="00EC2912" w:rsidRDefault="006228AB" w:rsidP="006228AB">
            <w:pPr>
              <w:pStyle w:val="ListParagraph"/>
              <w:numPr>
                <w:ilvl w:val="0"/>
                <w:numId w:val="7"/>
              </w:numPr>
              <w:spacing w:before="0" w:after="0"/>
              <w:contextualSpacing/>
              <w:rPr>
                <w:rFonts w:ascii="Arial" w:hAnsi="Arial"/>
                <w:b/>
                <w:sz w:val="24"/>
              </w:rPr>
            </w:pPr>
            <w:r w:rsidRPr="00EC2912">
              <w:rPr>
                <w:rFonts w:ascii="Arial" w:hAnsi="Arial"/>
                <w:b/>
                <w:sz w:val="24"/>
              </w:rPr>
              <w:t xml:space="preserve">Application for </w:t>
            </w:r>
            <w:r>
              <w:rPr>
                <w:rFonts w:ascii="Arial" w:hAnsi="Arial"/>
                <w:b/>
                <w:sz w:val="24"/>
              </w:rPr>
              <w:t xml:space="preserve">a </w:t>
            </w:r>
            <w:r w:rsidRPr="00EC2912">
              <w:rPr>
                <w:rFonts w:ascii="Arial" w:hAnsi="Arial"/>
                <w:b/>
                <w:sz w:val="24"/>
              </w:rPr>
              <w:t>Certificate of Likely Compliance</w:t>
            </w:r>
          </w:p>
          <w:p w14:paraId="45050B34" w14:textId="77777777" w:rsidR="00AC2A61" w:rsidRDefault="006228AB" w:rsidP="006228AB">
            <w:pPr>
              <w:numPr>
                <w:ilvl w:val="0"/>
                <w:numId w:val="7"/>
              </w:numPr>
              <w:rPr>
                <w:rFonts w:ascii="Arial" w:hAnsi="Arial"/>
                <w:b/>
                <w:sz w:val="28"/>
              </w:rPr>
            </w:pPr>
            <w:r w:rsidRPr="00EC2912">
              <w:rPr>
                <w:rFonts w:ascii="Arial" w:hAnsi="Arial"/>
                <w:b/>
              </w:rPr>
              <w:t xml:space="preserve">Application for </w:t>
            </w:r>
            <w:r>
              <w:rPr>
                <w:rFonts w:ascii="Arial" w:hAnsi="Arial"/>
                <w:b/>
              </w:rPr>
              <w:t xml:space="preserve">a Plumbing </w:t>
            </w:r>
            <w:r w:rsidRPr="00EC2912">
              <w:rPr>
                <w:rFonts w:ascii="Arial" w:hAnsi="Arial"/>
                <w:b/>
              </w:rPr>
              <w:t>Permit</w:t>
            </w:r>
          </w:p>
        </w:tc>
        <w:tc>
          <w:tcPr>
            <w:tcW w:w="1701" w:type="dxa"/>
            <w:shd w:val="pct20" w:color="auto" w:fill="auto"/>
          </w:tcPr>
          <w:p w14:paraId="6D8BB3FD" w14:textId="77777777" w:rsidR="00AC2A61" w:rsidRDefault="00AC2A61" w:rsidP="00295418">
            <w:pPr>
              <w:ind w:right="-108"/>
              <w:rPr>
                <w:rFonts w:ascii="Arial" w:hAnsi="Arial"/>
                <w:b/>
                <w:sz w:val="26"/>
              </w:rPr>
            </w:pPr>
            <w:r>
              <w:rPr>
                <w:rFonts w:ascii="Arial" w:hAnsi="Arial"/>
                <w:b/>
                <w:sz w:val="26"/>
              </w:rPr>
              <w:t>Section 156 Section 165</w:t>
            </w:r>
          </w:p>
        </w:tc>
      </w:tr>
      <w:tr w:rsidR="00AC2A61" w14:paraId="14A56220" w14:textId="77777777" w:rsidTr="00295418">
        <w:trPr>
          <w:cantSplit/>
        </w:trPr>
        <w:tc>
          <w:tcPr>
            <w:tcW w:w="9640" w:type="dxa"/>
            <w:gridSpan w:val="2"/>
            <w:tcBorders>
              <w:bottom w:val="single" w:sz="18" w:space="0" w:color="auto"/>
            </w:tcBorders>
          </w:tcPr>
          <w:p w14:paraId="398DEC0C" w14:textId="77777777" w:rsidR="00AC2A61" w:rsidRDefault="00AC2A61" w:rsidP="00295418">
            <w:pPr>
              <w:rPr>
                <w:rFonts w:ascii="Arial" w:hAnsi="Arial"/>
                <w:b/>
                <w:sz w:val="8"/>
              </w:rPr>
            </w:pPr>
          </w:p>
        </w:tc>
      </w:tr>
    </w:tbl>
    <w:p w14:paraId="27B23055" w14:textId="53FE7173" w:rsidR="00B87D73" w:rsidRDefault="00F00E93" w:rsidP="00B87D73">
      <w:pPr>
        <w:rPr>
          <w:rFonts w:ascii="Arial" w:hAnsi="Arial"/>
          <w:b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B9CEE65" wp14:editId="69E3674A">
                <wp:simplePos x="0" y="0"/>
                <wp:positionH relativeFrom="column">
                  <wp:posOffset>4739005</wp:posOffset>
                </wp:positionH>
                <wp:positionV relativeFrom="paragraph">
                  <wp:posOffset>36195</wp:posOffset>
                </wp:positionV>
                <wp:extent cx="1302385" cy="796290"/>
                <wp:effectExtent l="0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2385" cy="79629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5B06B3" w14:textId="77777777" w:rsidR="00B87D73" w:rsidRDefault="00B87D73" w:rsidP="00B87D73">
                            <w:pPr>
                              <w:pStyle w:val="Footer"/>
                              <w:shd w:val="clear" w:color="auto" w:fill="D9D9D9"/>
                              <w:tabs>
                                <w:tab w:val="clear" w:pos="4819"/>
                                <w:tab w:val="clear" w:pos="9071"/>
                              </w:tabs>
                              <w:rPr>
                                <w:rFonts w:ascii="Arial" w:hAnsi="Arial" w:cs="Arial"/>
                                <w:b/>
                                <w:bCs/>
                                <w:sz w:val="72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</w:rPr>
                              <w:t xml:space="preserve">Form  </w:t>
                            </w:r>
                            <w:r w:rsidR="003F0606">
                              <w:rPr>
                                <w:rFonts w:ascii="Arial" w:hAnsi="Arial" w:cs="Arial"/>
                                <w:b/>
                                <w:bCs/>
                                <w:sz w:val="72"/>
                              </w:rPr>
                              <w:t>3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9CEE6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3.15pt;margin-top:2.85pt;width:102.55pt;height:6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" strokecolor="white">
                <v:fill opacity="32896f"/>
                <v:textbox>
                  <w:txbxContent>
                    <w:p w14:paraId="795B06B3" w14:textId="77777777" w:rsidR="00B87D73" w:rsidRDefault="00B87D73" w:rsidP="00B87D73">
                      <w:pPr>
                        <w:pStyle w:val="Footer"/>
                        <w:shd w:val="clear" w:color="auto" w:fill="D9D9D9"/>
                        <w:tabs>
                          <w:tab w:val="clear" w:pos="4819"/>
                          <w:tab w:val="clear" w:pos="9071"/>
                        </w:tabs>
                        <w:rPr>
                          <w:rFonts w:ascii="Arial" w:hAnsi="Arial" w:cs="Arial"/>
                          <w:b/>
                          <w:bCs/>
                          <w:sz w:val="72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</w:rPr>
                        <w:t xml:space="preserve">Form  </w:t>
                      </w:r>
                      <w:r w:rsidR="003F0606">
                        <w:rPr>
                          <w:rFonts w:ascii="Arial" w:hAnsi="Arial" w:cs="Arial"/>
                          <w:b/>
                          <w:bCs/>
                          <w:sz w:val="72"/>
                        </w:rPr>
                        <w:t>3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B87D73" w14:paraId="57DBEF2F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79F4E406" w14:textId="77777777" w:rsidR="00B87D73" w:rsidRPr="00C778F6" w:rsidRDefault="00B87D73" w:rsidP="00916425">
            <w:pPr>
              <w:jc w:val="right"/>
              <w:rPr>
                <w:rFonts w:ascii="Arial" w:hAnsi="Arial"/>
                <w:sz w:val="20"/>
              </w:rPr>
            </w:pPr>
            <w:r w:rsidRPr="00C778F6">
              <w:rPr>
                <w:rFonts w:ascii="Arial" w:hAnsi="Arial"/>
                <w:sz w:val="20"/>
              </w:rPr>
              <w:t>To: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DCAE65" w14:textId="77777777" w:rsidR="00B87D73" w:rsidRPr="00CE28BA" w:rsidRDefault="00B4145A" w:rsidP="0029541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West Tamar Council</w:t>
            </w:r>
          </w:p>
        </w:tc>
        <w:tc>
          <w:tcPr>
            <w:tcW w:w="1559" w:type="dxa"/>
            <w:tcBorders>
              <w:left w:val="single" w:sz="2" w:space="0" w:color="auto"/>
            </w:tcBorders>
          </w:tcPr>
          <w:p w14:paraId="271B280B" w14:textId="77777777" w:rsidR="00B87D73" w:rsidRDefault="00B87D73" w:rsidP="00295418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Permit Authority</w:t>
            </w:r>
          </w:p>
        </w:tc>
      </w:tr>
    </w:tbl>
    <w:p w14:paraId="2B73B8F7" w14:textId="77777777" w:rsidR="00B87D73" w:rsidRDefault="00B87D73" w:rsidP="00B87D73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B87D73" w14:paraId="67D861E7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4" w:space="0" w:color="auto"/>
            </w:tcBorders>
          </w:tcPr>
          <w:p w14:paraId="118B9BDF" w14:textId="77777777" w:rsidR="00B87D73" w:rsidRPr="00C778F6" w:rsidRDefault="00B87D73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8012" w14:textId="77777777" w:rsidR="00B87D73" w:rsidRPr="00CE28BA" w:rsidRDefault="00B4145A" w:rsidP="0029541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PO Box 16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14:paraId="53290602" w14:textId="77777777" w:rsidR="00B87D73" w:rsidRDefault="00B87D73" w:rsidP="00295418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Address</w:t>
            </w:r>
          </w:p>
        </w:tc>
      </w:tr>
    </w:tbl>
    <w:p w14:paraId="7330B953" w14:textId="77777777" w:rsidR="00B87D73" w:rsidRDefault="00B87D73" w:rsidP="00B87D73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559"/>
      </w:tblGrid>
      <w:tr w:rsidR="00631958" w14:paraId="6FABAA7A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</w:tcPr>
          <w:p w14:paraId="2F42A043" w14:textId="77777777" w:rsidR="00631958" w:rsidRPr="00C778F6" w:rsidRDefault="00631958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0AEE9A" w14:textId="77777777" w:rsidR="00631958" w:rsidRPr="00C778F6" w:rsidRDefault="00B4145A" w:rsidP="0029541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RIVERSIDE   TAS   7250</w:t>
            </w:r>
          </w:p>
        </w:tc>
        <w:tc>
          <w:tcPr>
            <w:tcW w:w="1559" w:type="dxa"/>
            <w:tcBorders>
              <w:left w:val="single" w:sz="2" w:space="0" w:color="auto"/>
            </w:tcBorders>
          </w:tcPr>
          <w:p w14:paraId="00704FA2" w14:textId="77777777" w:rsidR="00631958" w:rsidRDefault="00631958" w:rsidP="00295418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Suburb/postcode</w:t>
            </w:r>
          </w:p>
        </w:tc>
      </w:tr>
    </w:tbl>
    <w:p w14:paraId="27B8061B" w14:textId="77777777" w:rsidR="00B87D73" w:rsidRDefault="00B87D73" w:rsidP="00B87D73">
      <w:pPr>
        <w:rPr>
          <w:rFonts w:ascii="Arial" w:hAnsi="Arial"/>
          <w:sz w:val="16"/>
        </w:rPr>
      </w:pPr>
    </w:p>
    <w:tbl>
      <w:tblPr>
        <w:tblpPr w:leftFromText="180" w:rightFromText="180" w:vertAnchor="text" w:tblpY="1"/>
        <w:tblOverlap w:val="never"/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02"/>
        <w:gridCol w:w="850"/>
        <w:gridCol w:w="284"/>
        <w:gridCol w:w="425"/>
        <w:gridCol w:w="1559"/>
        <w:gridCol w:w="282"/>
        <w:gridCol w:w="282"/>
        <w:gridCol w:w="2271"/>
        <w:gridCol w:w="282"/>
        <w:gridCol w:w="1703"/>
      </w:tblGrid>
      <w:tr w:rsidR="006228AB" w14:paraId="11A3B53A" w14:textId="77777777" w:rsidTr="006228AB">
        <w:trPr>
          <w:trHeight w:val="284"/>
        </w:trPr>
        <w:tc>
          <w:tcPr>
            <w:tcW w:w="17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CEFB85" w14:textId="77777777" w:rsidR="006228AB" w:rsidRPr="00C03304" w:rsidRDefault="006228AB" w:rsidP="00FD5EE4">
            <w:pPr>
              <w:rPr>
                <w:rFonts w:ascii="Arial" w:hAnsi="Arial"/>
                <w:b/>
                <w:sz w:val="20"/>
              </w:rPr>
            </w:pPr>
            <w:r w:rsidRPr="00C03304">
              <w:rPr>
                <w:rFonts w:ascii="Arial" w:hAnsi="Arial"/>
                <w:b/>
                <w:sz w:val="20"/>
              </w:rPr>
              <w:t>Application for: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494029E" w14:textId="77777777" w:rsidR="006228AB" w:rsidRPr="00C03304" w:rsidRDefault="006228AB" w:rsidP="00FD5EE4">
            <w:pPr>
              <w:jc w:val="right"/>
              <w:rPr>
                <w:rFonts w:ascii="Arial" w:hAnsi="Arial"/>
                <w:b/>
                <w:sz w:val="20"/>
              </w:rPr>
            </w:pPr>
            <w:r w:rsidRPr="00C03304">
              <w:rPr>
                <w:rFonts w:ascii="Arial" w:hAnsi="Arial"/>
                <w:b/>
                <w:sz w:val="20"/>
              </w:rPr>
              <w:t xml:space="preserve">Permit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576A" w14:textId="77777777" w:rsidR="006228AB" w:rsidRPr="00C03304" w:rsidRDefault="006228AB" w:rsidP="00FD5EE4">
            <w:pPr>
              <w:jc w:val="righ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2676CA1" w14:textId="77777777" w:rsidR="006228AB" w:rsidRPr="00C03304" w:rsidRDefault="006228AB" w:rsidP="00FD5EE4">
            <w:pPr>
              <w:jc w:val="right"/>
              <w:rPr>
                <w:rFonts w:ascii="Arial" w:hAnsi="Arial"/>
                <w:b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4BF1E5A" w14:textId="77777777" w:rsidR="006228AB" w:rsidRPr="00C03304" w:rsidRDefault="006228AB" w:rsidP="00FD5EE4">
            <w:pPr>
              <w:jc w:val="right"/>
              <w:rPr>
                <w:rFonts w:ascii="Arial" w:hAnsi="Arial"/>
                <w:b/>
                <w:sz w:val="20"/>
              </w:rPr>
            </w:pPr>
            <w:proofErr w:type="spellStart"/>
            <w:r w:rsidRPr="00C03304">
              <w:rPr>
                <w:rFonts w:ascii="Arial" w:hAnsi="Arial"/>
                <w:b/>
                <w:sz w:val="20"/>
              </w:rPr>
              <w:t>CLC</w:t>
            </w:r>
            <w:proofErr w:type="spellEnd"/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2F92" w14:textId="77777777" w:rsidR="006228AB" w:rsidRPr="00C03304" w:rsidRDefault="006228AB" w:rsidP="00FD5EE4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28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FB9DBD0" w14:textId="77777777" w:rsidR="006228AB" w:rsidRPr="00C03304" w:rsidRDefault="006228AB" w:rsidP="00FD5EE4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227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32AA6F" w14:textId="77777777" w:rsidR="006228AB" w:rsidRPr="00C03304" w:rsidRDefault="006228AB" w:rsidP="00FD5EE4">
            <w:pPr>
              <w:jc w:val="right"/>
              <w:rPr>
                <w:rFonts w:ascii="Arial" w:hAnsi="Arial"/>
                <w:b/>
                <w:sz w:val="20"/>
              </w:rPr>
            </w:pPr>
            <w:r w:rsidRPr="00C03304">
              <w:rPr>
                <w:rFonts w:ascii="Arial" w:hAnsi="Arial"/>
                <w:b/>
                <w:sz w:val="20"/>
              </w:rPr>
              <w:t>Notice of Work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11F12" w14:textId="77777777" w:rsidR="006228AB" w:rsidRPr="00C03304" w:rsidRDefault="006228AB" w:rsidP="00FD5EE4">
            <w:pPr>
              <w:rPr>
                <w:rFonts w:ascii="Arial" w:hAnsi="Arial"/>
                <w:b/>
                <w:sz w:val="20"/>
              </w:rPr>
            </w:pPr>
          </w:p>
        </w:tc>
        <w:tc>
          <w:tcPr>
            <w:tcW w:w="170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DD1B89A" w14:textId="77777777" w:rsidR="006228AB" w:rsidRPr="00C03304" w:rsidRDefault="006228AB" w:rsidP="00FD5EE4">
            <w:pPr>
              <w:rPr>
                <w:rFonts w:ascii="Arial" w:hAnsi="Arial"/>
                <w:b/>
                <w:sz w:val="20"/>
              </w:rPr>
            </w:pPr>
            <w:r w:rsidRPr="00B44D59">
              <w:rPr>
                <w:rFonts w:ascii="Arial" w:hAnsi="Arial"/>
                <w:i/>
                <w:sz w:val="16"/>
                <w:szCs w:val="16"/>
              </w:rPr>
              <w:t xml:space="preserve">(X </w:t>
            </w:r>
            <w:r>
              <w:rPr>
                <w:rFonts w:ascii="Arial" w:hAnsi="Arial"/>
                <w:i/>
                <w:sz w:val="16"/>
                <w:szCs w:val="16"/>
              </w:rPr>
              <w:t>ones</w:t>
            </w:r>
            <w:r w:rsidRPr="00B44D59">
              <w:rPr>
                <w:rFonts w:ascii="Arial" w:hAnsi="Arial"/>
                <w:i/>
                <w:sz w:val="16"/>
                <w:szCs w:val="16"/>
              </w:rPr>
              <w:t xml:space="preserve"> applicable</w:t>
            </w:r>
            <w:r>
              <w:rPr>
                <w:rFonts w:ascii="Arial" w:hAnsi="Arial"/>
                <w:i/>
                <w:sz w:val="16"/>
                <w:szCs w:val="16"/>
              </w:rPr>
              <w:t>)</w:t>
            </w:r>
          </w:p>
        </w:tc>
      </w:tr>
    </w:tbl>
    <w:p w14:paraId="506C3E46" w14:textId="77777777" w:rsidR="006228AB" w:rsidRDefault="006228AB" w:rsidP="006228AB">
      <w:pPr>
        <w:rPr>
          <w:rFonts w:ascii="Arial" w:hAnsi="Arial"/>
          <w:sz w:val="8"/>
          <w:szCs w:val="8"/>
        </w:rPr>
      </w:pPr>
    </w:p>
    <w:p w14:paraId="639DD2DA" w14:textId="77777777" w:rsidR="006228AB" w:rsidRDefault="006228AB" w:rsidP="006228AB">
      <w:pPr>
        <w:rPr>
          <w:rFonts w:ascii="Arial" w:hAnsi="Arial"/>
          <w:sz w:val="8"/>
          <w:szCs w:val="8"/>
        </w:rPr>
      </w:pPr>
    </w:p>
    <w:tbl>
      <w:tblPr>
        <w:tblpPr w:leftFromText="180" w:rightFromText="180" w:vertAnchor="text" w:tblpY="1"/>
        <w:tblOverlap w:val="never"/>
        <w:tblW w:w="8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84"/>
        <w:gridCol w:w="5953"/>
      </w:tblGrid>
      <w:tr w:rsidR="006228AB" w:rsidRPr="00524209" w14:paraId="2207C6BE" w14:textId="77777777" w:rsidTr="00C543E6">
        <w:trPr>
          <w:trHeight w:val="284"/>
        </w:trPr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8AEE3B7" w14:textId="77777777" w:rsidR="006228AB" w:rsidRPr="009A234E" w:rsidRDefault="006228AB" w:rsidP="006228AB">
            <w:pPr>
              <w:rPr>
                <w:rFonts w:ascii="Arial" w:hAnsi="Arial"/>
                <w:sz w:val="20"/>
              </w:rPr>
            </w:pPr>
            <w:r w:rsidRPr="009A234E">
              <w:rPr>
                <w:rFonts w:ascii="Arial" w:hAnsi="Arial"/>
                <w:sz w:val="20"/>
              </w:rPr>
              <w:t xml:space="preserve">Certificate of Completion 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BA40" w14:textId="77777777" w:rsidR="006228AB" w:rsidRPr="00524209" w:rsidRDefault="006228AB" w:rsidP="00FD5EE4">
            <w:pPr>
              <w:jc w:val="right"/>
              <w:rPr>
                <w:rFonts w:ascii="Arial" w:hAnsi="Arial"/>
                <w:b/>
              </w:rPr>
            </w:pPr>
          </w:p>
        </w:tc>
        <w:tc>
          <w:tcPr>
            <w:tcW w:w="5953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E8FE9C3" w14:textId="77777777" w:rsidR="006228AB" w:rsidRPr="00524209" w:rsidRDefault="006228AB" w:rsidP="00C543E6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sz w:val="16"/>
                <w:szCs w:val="16"/>
              </w:rPr>
              <w:t>(</w:t>
            </w:r>
            <w:r>
              <w:rPr>
                <w:rFonts w:ascii="Arial" w:hAnsi="Arial"/>
                <w:i/>
                <w:sz w:val="16"/>
                <w:szCs w:val="16"/>
              </w:rPr>
              <w:t>X to grant approval for certificate to be issued following the final inspection)</w:t>
            </w:r>
          </w:p>
        </w:tc>
      </w:tr>
    </w:tbl>
    <w:p w14:paraId="1F6025E4" w14:textId="77777777" w:rsidR="006228AB" w:rsidRDefault="006228AB" w:rsidP="006228AB">
      <w:pPr>
        <w:rPr>
          <w:rFonts w:ascii="Arial" w:hAnsi="Arial"/>
          <w:i/>
          <w:sz w:val="16"/>
          <w:szCs w:val="16"/>
        </w:rPr>
      </w:pPr>
    </w:p>
    <w:p w14:paraId="469A5E84" w14:textId="77777777" w:rsidR="006228AB" w:rsidRDefault="006228AB" w:rsidP="006228AB">
      <w:pPr>
        <w:rPr>
          <w:rFonts w:ascii="Arial" w:hAnsi="Arial"/>
          <w:i/>
          <w:sz w:val="16"/>
          <w:szCs w:val="16"/>
        </w:rPr>
      </w:pPr>
    </w:p>
    <w:p w14:paraId="2B28BAC2" w14:textId="77777777" w:rsidR="006228AB" w:rsidRDefault="006228AB" w:rsidP="006228AB">
      <w:pPr>
        <w:ind w:left="-142"/>
        <w:rPr>
          <w:rFonts w:ascii="Arial" w:hAnsi="Arial"/>
          <w:sz w:val="16"/>
          <w:szCs w:val="16"/>
        </w:rPr>
      </w:pPr>
      <w:r w:rsidRPr="00A819F8">
        <w:rPr>
          <w:rFonts w:ascii="Arial" w:hAnsi="Arial"/>
          <w:b/>
          <w:sz w:val="16"/>
          <w:szCs w:val="16"/>
        </w:rPr>
        <w:t xml:space="preserve">NOTE: </w:t>
      </w:r>
      <w:r w:rsidRPr="006A00D8">
        <w:rPr>
          <w:rFonts w:ascii="Arial" w:hAnsi="Arial"/>
          <w:b/>
          <w:sz w:val="16"/>
          <w:szCs w:val="16"/>
        </w:rPr>
        <w:t xml:space="preserve">Standard of Work Certificate and applicable fees must be submitted prior to Certificate </w:t>
      </w:r>
      <w:r>
        <w:rPr>
          <w:rFonts w:ascii="Arial" w:hAnsi="Arial"/>
          <w:b/>
          <w:sz w:val="16"/>
          <w:szCs w:val="16"/>
        </w:rPr>
        <w:t xml:space="preserve">of Completion </w:t>
      </w:r>
      <w:r w:rsidRPr="006A00D8">
        <w:rPr>
          <w:rFonts w:ascii="Arial" w:hAnsi="Arial"/>
          <w:b/>
          <w:sz w:val="16"/>
          <w:szCs w:val="16"/>
        </w:rPr>
        <w:t xml:space="preserve">being issued, </w:t>
      </w:r>
      <w:r w:rsidRPr="00A819F8">
        <w:rPr>
          <w:rFonts w:ascii="Arial" w:hAnsi="Arial"/>
          <w:b/>
          <w:sz w:val="16"/>
          <w:szCs w:val="16"/>
        </w:rPr>
        <w:t xml:space="preserve">in accordance with </w:t>
      </w:r>
      <w:r w:rsidRPr="006A00D8">
        <w:rPr>
          <w:rFonts w:ascii="Arial" w:hAnsi="Arial"/>
          <w:b/>
          <w:sz w:val="16"/>
          <w:szCs w:val="16"/>
        </w:rPr>
        <w:t xml:space="preserve">section </w:t>
      </w:r>
      <w:r>
        <w:rPr>
          <w:rFonts w:ascii="Arial" w:hAnsi="Arial"/>
          <w:b/>
          <w:sz w:val="16"/>
          <w:szCs w:val="16"/>
        </w:rPr>
        <w:t>178</w:t>
      </w:r>
      <w:r w:rsidRPr="006A00D8">
        <w:rPr>
          <w:rFonts w:ascii="Arial" w:hAnsi="Arial"/>
          <w:b/>
          <w:sz w:val="16"/>
          <w:szCs w:val="16"/>
        </w:rPr>
        <w:t xml:space="preserve"> or section 1</w:t>
      </w:r>
      <w:r>
        <w:rPr>
          <w:rFonts w:ascii="Arial" w:hAnsi="Arial"/>
          <w:b/>
          <w:sz w:val="16"/>
          <w:szCs w:val="16"/>
        </w:rPr>
        <w:t>15</w:t>
      </w:r>
      <w:r w:rsidRPr="006A00D8">
        <w:rPr>
          <w:rFonts w:ascii="Arial" w:hAnsi="Arial"/>
          <w:b/>
          <w:sz w:val="16"/>
          <w:szCs w:val="16"/>
        </w:rPr>
        <w:t xml:space="preserve"> of the </w:t>
      </w:r>
      <w:r w:rsidRPr="006A00D8">
        <w:rPr>
          <w:rFonts w:ascii="Arial" w:hAnsi="Arial"/>
          <w:b/>
          <w:i/>
          <w:sz w:val="16"/>
          <w:szCs w:val="16"/>
        </w:rPr>
        <w:t>Building Act 2016</w:t>
      </w:r>
    </w:p>
    <w:p w14:paraId="54915EEB" w14:textId="77777777" w:rsidR="006228AB" w:rsidRDefault="006228AB" w:rsidP="00B87D73">
      <w:pPr>
        <w:rPr>
          <w:rFonts w:ascii="Arial" w:hAnsi="Arial"/>
          <w:sz w:val="16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A92EE5" w14:paraId="2A8FB63A" w14:textId="77777777" w:rsidTr="00295418">
        <w:trPr>
          <w:cantSplit/>
        </w:trPr>
        <w:tc>
          <w:tcPr>
            <w:tcW w:w="6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35148" w14:textId="77777777" w:rsidR="00A92EE5" w:rsidRDefault="00651869" w:rsidP="00C2481E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Applicant / Owner</w:t>
            </w:r>
            <w:r w:rsidR="00A92EE5">
              <w:rPr>
                <w:rFonts w:ascii="Arial" w:hAnsi="Arial"/>
                <w:b/>
              </w:rPr>
              <w:t xml:space="preserve"> details: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shd w:val="pct20" w:color="auto" w:fill="auto"/>
            <w:vAlign w:val="center"/>
          </w:tcPr>
          <w:p w14:paraId="7C823748" w14:textId="77777777" w:rsidR="00A92EE5" w:rsidRDefault="00A92EE5" w:rsidP="00295418">
            <w:pPr>
              <w:rPr>
                <w:rFonts w:ascii="Arial" w:hAnsi="Arial"/>
              </w:rPr>
            </w:pPr>
          </w:p>
        </w:tc>
      </w:tr>
    </w:tbl>
    <w:p w14:paraId="664E864A" w14:textId="77777777" w:rsidR="00A92EE5" w:rsidRDefault="00A92EE5" w:rsidP="006228AB">
      <w:pPr>
        <w:spacing w:before="40" w:after="40"/>
        <w:ind w:right="697" w:hanging="142"/>
        <w:rPr>
          <w:rFonts w:ascii="Arial" w:hAnsi="Arial" w:cs="Arial"/>
          <w:i/>
          <w:iCs/>
          <w:sz w:val="16"/>
        </w:rPr>
      </w:pPr>
      <w:r>
        <w:rPr>
          <w:rFonts w:ascii="Arial" w:hAnsi="Arial" w:cs="Arial"/>
          <w:i/>
          <w:iCs/>
          <w:sz w:val="16"/>
        </w:rPr>
        <w:t>Note: Only an owner or agent of the owner may make an application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94"/>
      </w:tblGrid>
      <w:tr w:rsidR="00A92EE5" w14:paraId="15511BFB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6D82C010" w14:textId="77777777" w:rsidR="00A92EE5" w:rsidRDefault="00A92EE5" w:rsidP="00295418">
            <w:pPr>
              <w:pStyle w:val="FootnoteTex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Owner: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0F1754" w14:textId="56306E2C" w:rsidR="00A92EE5" w:rsidRPr="00631958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14:paraId="79FED28B" w14:textId="77777777" w:rsidR="00A92EE5" w:rsidRDefault="00A92EE5" w:rsidP="00295418">
            <w:pPr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Contact person: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02751" w14:textId="371DA346" w:rsidR="00A92EE5" w:rsidRPr="00631958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63AB1F95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A92EE5" w14:paraId="7382FD7F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36E78832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60C3AC" w14:textId="1AFF6AD3" w:rsidR="00A92EE5" w:rsidRPr="00631958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A3F91B2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Phone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C54F60" w14:textId="070D86C8" w:rsidR="00A92EE5" w:rsidRPr="00631958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0343F96F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F94E2F" w14:paraId="38D6543F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61C4DA62" w14:textId="77777777" w:rsidR="00F94E2F" w:rsidRDefault="00F94E2F" w:rsidP="00295418">
            <w:pPr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FAD13F" w14:textId="53B1D626" w:rsidR="00F94E2F" w:rsidRPr="00F94E2F" w:rsidRDefault="00F94E2F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C3A4117" w14:textId="77777777" w:rsidR="00F94E2F" w:rsidRDefault="00F94E2F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Fax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DFFC13" w14:textId="2CF84BAC" w:rsidR="00F94E2F" w:rsidRPr="00631958" w:rsidRDefault="00F94E2F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116ACBBB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ook w:val="0000" w:firstRow="0" w:lastRow="0" w:firstColumn="0" w:lastColumn="0" w:noHBand="0" w:noVBand="0"/>
      </w:tblPr>
      <w:tblGrid>
        <w:gridCol w:w="1829"/>
        <w:gridCol w:w="7686"/>
      </w:tblGrid>
      <w:tr w:rsidR="00305B79" w14:paraId="36260D20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4" w:space="0" w:color="auto"/>
            </w:tcBorders>
            <w:vAlign w:val="center"/>
          </w:tcPr>
          <w:p w14:paraId="49168C6A" w14:textId="77777777" w:rsidR="00305B79" w:rsidRDefault="00305B79" w:rsidP="00305B79">
            <w:pPr>
              <w:rPr>
                <w:rFonts w:ascii="Arial" w:hAnsi="Arial"/>
              </w:rPr>
            </w:pPr>
            <w:r>
              <w:rPr>
                <w:rFonts w:ascii="Arial" w:hAnsi="Arial"/>
                <w:sz w:val="16"/>
              </w:rPr>
              <w:t>Email address:</w:t>
            </w:r>
          </w:p>
        </w:tc>
        <w:tc>
          <w:tcPr>
            <w:tcW w:w="7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5A34A" w14:textId="6871642B" w:rsidR="00305B79" w:rsidRPr="00F94E2F" w:rsidRDefault="00305B79" w:rsidP="00295418">
            <w:pPr>
              <w:pStyle w:val="Footer"/>
              <w:tabs>
                <w:tab w:val="clear" w:pos="4819"/>
                <w:tab w:val="clear" w:pos="9071"/>
              </w:tabs>
              <w:rPr>
                <w:rFonts w:ascii="Arial" w:hAnsi="Arial"/>
                <w:sz w:val="20"/>
              </w:rPr>
            </w:pPr>
          </w:p>
        </w:tc>
      </w:tr>
    </w:tbl>
    <w:p w14:paraId="6CD243CA" w14:textId="77777777" w:rsidR="00A92EE5" w:rsidRPr="00BF2C06" w:rsidRDefault="00A92EE5" w:rsidP="00A92EE5">
      <w:pPr>
        <w:ind w:right="697"/>
        <w:rPr>
          <w:rFonts w:ascii="Arial" w:hAnsi="Arial" w:cs="Arial"/>
          <w:iCs/>
          <w:sz w:val="8"/>
          <w:szCs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94"/>
      </w:tblGrid>
      <w:tr w:rsidR="00A92EE5" w14:paraId="5096CA23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597F8668" w14:textId="77777777" w:rsidR="00A92EE5" w:rsidRDefault="00A92EE5" w:rsidP="00295418">
            <w:pPr>
              <w:pStyle w:val="FootnoteText"/>
              <w:rPr>
                <w:rFonts w:ascii="Arial" w:hAnsi="Arial"/>
                <w:b/>
                <w:bCs/>
              </w:rPr>
            </w:pPr>
            <w:r>
              <w:rPr>
                <w:rFonts w:ascii="Arial" w:hAnsi="Arial"/>
                <w:b/>
                <w:bCs/>
              </w:rPr>
              <w:t>Agent: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541E86" w14:textId="611CA2D5" w:rsidR="00A92EE5" w:rsidRPr="00F94E2F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14:paraId="1223ACE3" w14:textId="77777777" w:rsidR="00A92EE5" w:rsidRDefault="00A92EE5" w:rsidP="00295418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4"/>
              </w:rPr>
              <w:t>Contact person: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2866" w14:textId="4C7BD4FC" w:rsidR="00A92EE5" w:rsidRPr="00F94E2F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43D58EEF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A92EE5" w14:paraId="257032E9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72D94814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AF1EA1" w14:textId="229F9DB9" w:rsidR="00A92EE5" w:rsidRPr="00F94E2F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D36C79A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Phone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9432DD" w14:textId="45A696AC" w:rsidR="00A92EE5" w:rsidRPr="00F94E2F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5C5DDA54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F94E2F" w14:paraId="5C48801E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178D9F83" w14:textId="77777777" w:rsidR="00F94E2F" w:rsidRPr="00F94E2F" w:rsidRDefault="00F94E2F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2D13A5" w14:textId="29F1029D" w:rsidR="00F94E2F" w:rsidRPr="00F94E2F" w:rsidRDefault="00F94E2F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F577D7A" w14:textId="77777777" w:rsidR="00F94E2F" w:rsidRDefault="00F94E2F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Fax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7597AD" w14:textId="22EF1722" w:rsidR="00F94E2F" w:rsidRPr="00F94E2F" w:rsidRDefault="00F94E2F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6467E88C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4"/>
        <w:gridCol w:w="7796"/>
      </w:tblGrid>
      <w:tr w:rsidR="00305B79" w14:paraId="25353A14" w14:textId="77777777" w:rsidTr="00AA0243">
        <w:trPr>
          <w:trHeight w:val="284"/>
        </w:trPr>
        <w:tc>
          <w:tcPr>
            <w:tcW w:w="1844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14:paraId="0151210C" w14:textId="77777777" w:rsidR="00305B79" w:rsidRDefault="00305B79" w:rsidP="00295418">
            <w:pPr>
              <w:pStyle w:val="FootnoteTex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Email address:</w:t>
            </w:r>
          </w:p>
        </w:tc>
        <w:tc>
          <w:tcPr>
            <w:tcW w:w="77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6D8933" w14:textId="1DFE12A2" w:rsidR="00305B79" w:rsidRPr="00F94E2F" w:rsidRDefault="00305B79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0601DA5D" w14:textId="77777777" w:rsidR="00A92EE5" w:rsidRDefault="00305B79" w:rsidP="00305B79">
      <w:pPr>
        <w:ind w:left="-142"/>
        <w:rPr>
          <w:rFonts w:ascii="Arial" w:hAnsi="Arial"/>
          <w:sz w:val="8"/>
          <w:szCs w:val="8"/>
        </w:rPr>
      </w:pPr>
      <w:r>
        <w:rPr>
          <w:rFonts w:ascii="Arial" w:hAnsi="Arial"/>
          <w:i/>
          <w:iCs/>
          <w:sz w:val="16"/>
        </w:rPr>
        <w:t>Note: Agents to be authorised in writing by the owner</w:t>
      </w:r>
    </w:p>
    <w:p w14:paraId="1022C963" w14:textId="77777777" w:rsidR="00305B79" w:rsidRPr="00504E7F" w:rsidRDefault="00305B79" w:rsidP="00A92EE5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A92EE5" w14:paraId="7CF115C4" w14:textId="77777777" w:rsidTr="00295418">
        <w:trPr>
          <w:cantSplit/>
        </w:trPr>
        <w:tc>
          <w:tcPr>
            <w:tcW w:w="6380" w:type="dxa"/>
          </w:tcPr>
          <w:p w14:paraId="2194A183" w14:textId="77777777" w:rsidR="00A92EE5" w:rsidRDefault="00A92EE5" w:rsidP="0029541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Details of plumbing work:</w:t>
            </w:r>
          </w:p>
        </w:tc>
        <w:tc>
          <w:tcPr>
            <w:tcW w:w="3260" w:type="dxa"/>
            <w:shd w:val="pct20" w:color="auto" w:fill="auto"/>
          </w:tcPr>
          <w:p w14:paraId="5E04E5CF" w14:textId="77777777" w:rsidR="00A92EE5" w:rsidRDefault="00A92EE5" w:rsidP="00295418">
            <w:pPr>
              <w:ind w:right="-108"/>
              <w:rPr>
                <w:rFonts w:ascii="Arial" w:hAnsi="Arial"/>
              </w:rPr>
            </w:pPr>
          </w:p>
        </w:tc>
      </w:tr>
    </w:tbl>
    <w:p w14:paraId="47DD0760" w14:textId="77777777" w:rsidR="00A92EE5" w:rsidRPr="00924EA0" w:rsidRDefault="00A92EE5" w:rsidP="00A92EE5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984"/>
        <w:gridCol w:w="1276"/>
      </w:tblGrid>
      <w:tr w:rsidR="00A92EE5" w14:paraId="2D180396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0570BB6E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D31E5C" w14:textId="4957343D" w:rsidR="00A92EE5" w:rsidRPr="00F94E2F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984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40A07D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Lot No: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59B8EC" w14:textId="1A4EB20A" w:rsidR="00A92EE5" w:rsidRPr="00F94E2F" w:rsidRDefault="00A92EE5" w:rsidP="00295418">
            <w:pPr>
              <w:ind w:right="-21"/>
              <w:rPr>
                <w:rFonts w:ascii="Arial" w:hAnsi="Arial"/>
                <w:sz w:val="20"/>
              </w:rPr>
            </w:pPr>
          </w:p>
        </w:tc>
      </w:tr>
    </w:tbl>
    <w:p w14:paraId="0D4E60C5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984"/>
        <w:gridCol w:w="1276"/>
      </w:tblGrid>
      <w:tr w:rsidR="00F94E2F" w14:paraId="6E3AE509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12E31FCA" w14:textId="77777777" w:rsidR="00F94E2F" w:rsidRDefault="00F94E2F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474108" w14:textId="317BED8A" w:rsidR="00F94E2F" w:rsidRPr="00B4145A" w:rsidRDefault="00F94E2F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984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E968FAB" w14:textId="77777777" w:rsidR="00F94E2F" w:rsidRDefault="00F94E2F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Certificate of title No: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128310" w14:textId="5810E4E6" w:rsidR="00F94E2F" w:rsidRPr="00F94E2F" w:rsidRDefault="00F94E2F" w:rsidP="00B4145A">
            <w:pPr>
              <w:ind w:right="-250"/>
              <w:rPr>
                <w:rFonts w:ascii="Arial" w:hAnsi="Arial"/>
                <w:sz w:val="20"/>
              </w:rPr>
            </w:pPr>
          </w:p>
        </w:tc>
      </w:tr>
    </w:tbl>
    <w:p w14:paraId="64717D95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2976"/>
        <w:gridCol w:w="284"/>
      </w:tblGrid>
      <w:tr w:rsidR="00A92EE5" w14:paraId="429E66F6" w14:textId="77777777" w:rsidTr="004537BB">
        <w:trPr>
          <w:cantSplit/>
          <w:trHeight w:val="284"/>
        </w:trPr>
        <w:tc>
          <w:tcPr>
            <w:tcW w:w="1844" w:type="dxa"/>
            <w:tcBorders>
              <w:right w:val="single" w:sz="4" w:space="0" w:color="auto"/>
            </w:tcBorders>
          </w:tcPr>
          <w:p w14:paraId="70EBABF2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The work: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30558F" w14:textId="7A5497C1" w:rsidR="00A92EE5" w:rsidRPr="00F513C2" w:rsidRDefault="00A92EE5" w:rsidP="00295418">
            <w:pPr>
              <w:pStyle w:val="FootnoteText"/>
              <w:rPr>
                <w:rFonts w:ascii="Arial" w:hAnsi="Arial"/>
              </w:rPr>
            </w:pPr>
          </w:p>
        </w:tc>
        <w:tc>
          <w:tcPr>
            <w:tcW w:w="3260" w:type="dxa"/>
            <w:gridSpan w:val="2"/>
            <w:tcBorders>
              <w:left w:val="single" w:sz="4" w:space="0" w:color="auto"/>
            </w:tcBorders>
          </w:tcPr>
          <w:p w14:paraId="054EFF22" w14:textId="77777777" w:rsidR="00A92EE5" w:rsidRDefault="00DA4BA8" w:rsidP="00295418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 xml:space="preserve">(water or sewerage reticulation / stormwater / roof plumbing / on-site </w:t>
            </w:r>
            <w:proofErr w:type="gramStart"/>
            <w:r>
              <w:rPr>
                <w:rFonts w:ascii="Arial" w:hAnsi="Arial"/>
                <w:i/>
                <w:sz w:val="16"/>
              </w:rPr>
              <w:t>waste water</w:t>
            </w:r>
            <w:proofErr w:type="gramEnd"/>
            <w:r>
              <w:rPr>
                <w:rFonts w:ascii="Arial" w:hAnsi="Arial"/>
                <w:i/>
                <w:sz w:val="16"/>
              </w:rPr>
              <w:t xml:space="preserve"> management system / backflow prevention device / other)</w:t>
            </w:r>
          </w:p>
        </w:tc>
      </w:tr>
      <w:tr w:rsidR="00A92EE5" w14:paraId="49B4C3DF" w14:textId="77777777" w:rsidTr="00305B79">
        <w:trPr>
          <w:cantSplit/>
        </w:trPr>
        <w:tc>
          <w:tcPr>
            <w:tcW w:w="1844" w:type="dxa"/>
            <w:tcBorders>
              <w:right w:val="single" w:sz="4" w:space="0" w:color="auto"/>
            </w:tcBorders>
          </w:tcPr>
          <w:p w14:paraId="51E0BA44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6A6CF" w14:textId="77777777" w:rsidR="00B10492" w:rsidRPr="00F513C2" w:rsidRDefault="00B10492" w:rsidP="00295418">
            <w:pPr>
              <w:rPr>
                <w:rFonts w:ascii="Arial" w:hAnsi="Arial"/>
                <w:sz w:val="20"/>
              </w:rPr>
            </w:pPr>
            <w:r w:rsidRPr="00F513C2">
              <w:rPr>
                <w:rFonts w:ascii="Arial" w:hAnsi="Arial"/>
                <w:sz w:val="20"/>
              </w:rPr>
              <w:t>Type of plumbing installation:</w:t>
            </w:r>
          </w:p>
          <w:p w14:paraId="584A2073" w14:textId="77777777" w:rsidR="00A92EE5" w:rsidRPr="00F513C2" w:rsidRDefault="00EF24D0" w:rsidP="00295418">
            <w:pPr>
              <w:rPr>
                <w:rFonts w:ascii="Arial" w:hAnsi="Arial"/>
                <w:sz w:val="20"/>
              </w:rPr>
            </w:pPr>
            <w:r w:rsidRPr="00F513C2">
              <w:rPr>
                <w:rFonts w:ascii="Arial" w:hAnsi="Arial"/>
                <w:sz w:val="20"/>
              </w:rPr>
              <w:t xml:space="preserve">Brand / model: 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2ECBC008" w14:textId="77777777" w:rsidR="00A92EE5" w:rsidRDefault="00A92EE5" w:rsidP="00295418">
            <w:pPr>
              <w:jc w:val="right"/>
              <w:rPr>
                <w:rFonts w:ascii="Arial" w:hAnsi="Arial"/>
                <w:sz w:val="15"/>
                <w:szCs w:val="15"/>
              </w:rPr>
            </w:pPr>
          </w:p>
          <w:p w14:paraId="5992CE18" w14:textId="77777777" w:rsidR="00EF24D0" w:rsidRDefault="00EF24D0" w:rsidP="00295418">
            <w:pPr>
              <w:jc w:val="right"/>
              <w:rPr>
                <w:rFonts w:ascii="Arial" w:hAnsi="Arial"/>
                <w:sz w:val="15"/>
                <w:szCs w:val="15"/>
              </w:rPr>
            </w:pPr>
          </w:p>
        </w:tc>
        <w:tc>
          <w:tcPr>
            <w:tcW w:w="284" w:type="dxa"/>
          </w:tcPr>
          <w:p w14:paraId="6FF94ABA" w14:textId="77777777" w:rsidR="00A92EE5" w:rsidRDefault="00A92EE5" w:rsidP="00295418">
            <w:pPr>
              <w:rPr>
                <w:rFonts w:ascii="Arial" w:hAnsi="Arial"/>
                <w:i/>
                <w:szCs w:val="24"/>
              </w:rPr>
            </w:pPr>
          </w:p>
        </w:tc>
      </w:tr>
    </w:tbl>
    <w:p w14:paraId="36CB170E" w14:textId="77777777" w:rsidR="00A92EE5" w:rsidRDefault="00A92EE5" w:rsidP="00A92EE5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276"/>
        <w:gridCol w:w="709"/>
      </w:tblGrid>
      <w:tr w:rsidR="00DA4BA8" w14:paraId="775EB684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28405425" w14:textId="77777777" w:rsidR="00DA4BA8" w:rsidRDefault="00DA4BA8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Use of building: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E8E409" w14:textId="77777777" w:rsidR="00DA4BA8" w:rsidRPr="00AA0243" w:rsidRDefault="00DA4BA8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</w:tcBorders>
            <w:vAlign w:val="center"/>
          </w:tcPr>
          <w:p w14:paraId="6F8109E1" w14:textId="77777777" w:rsidR="00DA4BA8" w:rsidRDefault="00DA4BA8" w:rsidP="00305B79">
            <w:pPr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(main us</w:t>
            </w:r>
            <w:r w:rsidR="00305B79">
              <w:rPr>
                <w:rFonts w:ascii="Arial" w:hAnsi="Arial"/>
                <w:i/>
                <w:sz w:val="16"/>
              </w:rPr>
              <w:t>e:</w:t>
            </w:r>
            <w:r w:rsidR="007D22E4">
              <w:rPr>
                <w:rFonts w:ascii="Arial" w:hAnsi="Arial"/>
                <w:i/>
                <w:sz w:val="16"/>
              </w:rPr>
              <w:t xml:space="preserve"> dwelling, </w:t>
            </w:r>
            <w:r w:rsidR="006071B0">
              <w:rPr>
                <w:rFonts w:ascii="Arial" w:hAnsi="Arial"/>
                <w:i/>
                <w:sz w:val="16"/>
              </w:rPr>
              <w:t xml:space="preserve">shop, </w:t>
            </w:r>
            <w:r w:rsidR="006B1771">
              <w:rPr>
                <w:rFonts w:ascii="Arial" w:hAnsi="Arial"/>
                <w:i/>
                <w:sz w:val="16"/>
              </w:rPr>
              <w:t>food business, factory</w:t>
            </w:r>
            <w:r>
              <w:rPr>
                <w:rFonts w:ascii="Arial" w:hAnsi="Arial"/>
                <w:i/>
                <w:sz w:val="16"/>
              </w:rPr>
              <w:t xml:space="preserve">) </w:t>
            </w:r>
          </w:p>
        </w:tc>
        <w:tc>
          <w:tcPr>
            <w:tcW w:w="1276" w:type="dxa"/>
            <w:tcBorders>
              <w:right w:val="single" w:sz="2" w:space="0" w:color="auto"/>
            </w:tcBorders>
            <w:vAlign w:val="center"/>
          </w:tcPr>
          <w:p w14:paraId="4464EA0F" w14:textId="77777777" w:rsidR="00DA4BA8" w:rsidRDefault="00DA4BA8" w:rsidP="00295418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Building class: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741BE3" w14:textId="1B2A3F65" w:rsidR="00DA4BA8" w:rsidRDefault="00DA4BA8" w:rsidP="00295418">
            <w:pPr>
              <w:rPr>
                <w:rFonts w:ascii="Arial" w:hAnsi="Arial"/>
                <w:i/>
                <w:sz w:val="16"/>
              </w:rPr>
            </w:pPr>
          </w:p>
        </w:tc>
      </w:tr>
    </w:tbl>
    <w:p w14:paraId="078CEB41" w14:textId="77777777" w:rsidR="00DA4BA8" w:rsidRDefault="00DA4BA8" w:rsidP="00A92EE5">
      <w:pPr>
        <w:rPr>
          <w:rFonts w:ascii="Arial" w:hAnsi="Arial"/>
          <w:sz w:val="8"/>
          <w:szCs w:val="8"/>
        </w:rPr>
      </w:pPr>
    </w:p>
    <w:p w14:paraId="4429D57C" w14:textId="77777777" w:rsidR="00DA4BA8" w:rsidRDefault="00DA4BA8" w:rsidP="00A92EE5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DA4BA8" w14:paraId="59FBD2A6" w14:textId="77777777" w:rsidTr="00295418">
        <w:trPr>
          <w:cantSplit/>
        </w:trPr>
        <w:tc>
          <w:tcPr>
            <w:tcW w:w="6380" w:type="dxa"/>
          </w:tcPr>
          <w:p w14:paraId="13EFCAB8" w14:textId="77777777" w:rsidR="00DA4BA8" w:rsidRDefault="00DA4BA8" w:rsidP="0029541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Plumber details:</w:t>
            </w:r>
          </w:p>
        </w:tc>
        <w:tc>
          <w:tcPr>
            <w:tcW w:w="3260" w:type="dxa"/>
            <w:shd w:val="pct20" w:color="auto" w:fill="auto"/>
          </w:tcPr>
          <w:p w14:paraId="7140B20F" w14:textId="77777777" w:rsidR="00DA4BA8" w:rsidRDefault="00DA4BA8" w:rsidP="00295418">
            <w:pPr>
              <w:rPr>
                <w:rFonts w:ascii="Arial" w:hAnsi="Arial"/>
              </w:rPr>
            </w:pPr>
          </w:p>
        </w:tc>
      </w:tr>
    </w:tbl>
    <w:p w14:paraId="2CCD050B" w14:textId="77777777" w:rsidR="00DA4BA8" w:rsidRDefault="00DA4BA8" w:rsidP="00DA4BA8">
      <w:pPr>
        <w:rPr>
          <w:rFonts w:ascii="Arial" w:hAnsi="Arial" w:cs="Arial"/>
          <w:sz w:val="16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94"/>
      </w:tblGrid>
      <w:tr w:rsidR="00DA4BA8" w14:paraId="01251A24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50474F90" w14:textId="77777777" w:rsidR="00DA4BA8" w:rsidRDefault="00DA4BA8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Name: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C4159C" w14:textId="3ECED87D" w:rsidR="00DA4BA8" w:rsidRPr="00F513C2" w:rsidRDefault="00DA4BA8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14:paraId="2F7DFAC2" w14:textId="77777777" w:rsidR="00DA4BA8" w:rsidRDefault="00DA4BA8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  <w:szCs w:val="16"/>
              </w:rPr>
              <w:t>Category: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9AC56" w14:textId="77777777" w:rsidR="00DA4BA8" w:rsidRPr="00F513C2" w:rsidRDefault="002427EC" w:rsidP="00AA0243">
            <w:pPr>
              <w:ind w:right="-524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Plumber</w:t>
            </w:r>
          </w:p>
        </w:tc>
      </w:tr>
    </w:tbl>
    <w:p w14:paraId="076881B7" w14:textId="77777777" w:rsidR="00DA4BA8" w:rsidRDefault="00DA4BA8" w:rsidP="00DA4BA8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AA0243" w14:paraId="4BAAF7A6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4F450A85" w14:textId="77777777" w:rsidR="00AA0243" w:rsidRDefault="00AA0243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B168C5" w14:textId="2054023D" w:rsidR="00AA0243" w:rsidRPr="00F513C2" w:rsidRDefault="00AA0243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F0D24A1" w14:textId="77777777" w:rsidR="00AA0243" w:rsidRDefault="00AA0243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Phone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43373D" w14:textId="51E694EF" w:rsidR="00AA0243" w:rsidRPr="00F513C2" w:rsidRDefault="00AA0243" w:rsidP="00AA0243">
            <w:pPr>
              <w:ind w:right="-391"/>
              <w:rPr>
                <w:rFonts w:ascii="Arial" w:hAnsi="Arial"/>
                <w:sz w:val="20"/>
              </w:rPr>
            </w:pPr>
          </w:p>
        </w:tc>
      </w:tr>
    </w:tbl>
    <w:p w14:paraId="78EB88FF" w14:textId="77777777" w:rsidR="00DA4BA8" w:rsidRDefault="00DA4BA8" w:rsidP="00DA4BA8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AA0243" w14:paraId="20F29090" w14:textId="77777777" w:rsidTr="00AA0243">
        <w:trPr>
          <w:cantSplit/>
          <w:trHeight w:val="284"/>
        </w:trPr>
        <w:tc>
          <w:tcPr>
            <w:tcW w:w="1844" w:type="dxa"/>
            <w:vAlign w:val="center"/>
          </w:tcPr>
          <w:p w14:paraId="7EF39BD7" w14:textId="77777777" w:rsidR="00AA0243" w:rsidRPr="00F513C2" w:rsidRDefault="00AA0243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4536" w:type="dxa"/>
            <w:vAlign w:val="center"/>
          </w:tcPr>
          <w:p w14:paraId="62AE7506" w14:textId="77777777" w:rsidR="00AA0243" w:rsidRPr="00F513C2" w:rsidRDefault="00AA0243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nil"/>
              <w:right w:val="single" w:sz="2" w:space="0" w:color="auto"/>
            </w:tcBorders>
            <w:vAlign w:val="center"/>
          </w:tcPr>
          <w:p w14:paraId="59CC5300" w14:textId="77777777" w:rsidR="00AA0243" w:rsidRDefault="00AA0243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Fax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990F74" w14:textId="15EC6633" w:rsidR="00AA0243" w:rsidRPr="00F513C2" w:rsidRDefault="00AA0243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14A0995D" w14:textId="77777777" w:rsidR="00DA4BA8" w:rsidRDefault="00DA4BA8" w:rsidP="00DA4BA8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4"/>
        <w:gridCol w:w="3118"/>
        <w:gridCol w:w="1276"/>
        <w:gridCol w:w="3402"/>
      </w:tblGrid>
      <w:tr w:rsidR="00DA4BA8" w14:paraId="27BD23D5" w14:textId="77777777" w:rsidTr="00AA0243">
        <w:trPr>
          <w:trHeight w:val="284"/>
        </w:trPr>
        <w:tc>
          <w:tcPr>
            <w:tcW w:w="1844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14:paraId="70284F56" w14:textId="77777777" w:rsidR="00DA4BA8" w:rsidRDefault="00DA4BA8" w:rsidP="00295418">
            <w:pPr>
              <w:pStyle w:val="FootnoteText"/>
              <w:rPr>
                <w:rFonts w:ascii="Arial" w:hAnsi="Arial"/>
                <w:i/>
                <w:iCs/>
                <w:sz w:val="12"/>
              </w:rPr>
            </w:pPr>
            <w:r>
              <w:rPr>
                <w:rFonts w:ascii="Arial" w:hAnsi="Arial"/>
              </w:rPr>
              <w:t>Licence No.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788C2E" w14:textId="2919700C" w:rsidR="00DA4BA8" w:rsidRPr="00F513C2" w:rsidRDefault="00DA4BA8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0CA696F5" w14:textId="77777777" w:rsidR="00DA4BA8" w:rsidRDefault="00DA4BA8" w:rsidP="00295418">
            <w:pPr>
              <w:pStyle w:val="FootnoteText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Email address: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F9EB1A" w14:textId="4FEC34B4" w:rsidR="00DA4BA8" w:rsidRPr="00F513C2" w:rsidRDefault="00DA4BA8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1E145EB3" w14:textId="77777777" w:rsidR="00DA4BA8" w:rsidRDefault="00DA4BA8" w:rsidP="00A92EE5">
      <w:pPr>
        <w:rPr>
          <w:rFonts w:ascii="Arial" w:hAnsi="Arial"/>
          <w:sz w:val="8"/>
          <w:szCs w:val="8"/>
        </w:rPr>
      </w:pPr>
    </w:p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A92EE5" w14:paraId="5C53F8CD" w14:textId="77777777" w:rsidTr="00295418">
        <w:trPr>
          <w:cantSplit/>
        </w:trPr>
        <w:tc>
          <w:tcPr>
            <w:tcW w:w="6380" w:type="dxa"/>
          </w:tcPr>
          <w:p w14:paraId="0E81B4F9" w14:textId="77777777" w:rsidR="00A92EE5" w:rsidRDefault="007D22E4" w:rsidP="0033058F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 xml:space="preserve">Plumbing </w:t>
            </w:r>
            <w:r w:rsidR="0033058F">
              <w:rPr>
                <w:rFonts w:ascii="Arial" w:hAnsi="Arial"/>
                <w:b/>
              </w:rPr>
              <w:t xml:space="preserve">designer </w:t>
            </w:r>
            <w:r w:rsidR="00A92EE5">
              <w:rPr>
                <w:rFonts w:ascii="Arial" w:hAnsi="Arial"/>
                <w:b/>
              </w:rPr>
              <w:t>details:</w:t>
            </w:r>
          </w:p>
        </w:tc>
        <w:tc>
          <w:tcPr>
            <w:tcW w:w="3260" w:type="dxa"/>
            <w:shd w:val="pct20" w:color="auto" w:fill="auto"/>
          </w:tcPr>
          <w:p w14:paraId="210873EC" w14:textId="77777777" w:rsidR="00A92EE5" w:rsidRDefault="00A92EE5" w:rsidP="00295418">
            <w:pPr>
              <w:rPr>
                <w:rFonts w:ascii="Arial" w:hAnsi="Arial"/>
              </w:rPr>
            </w:pPr>
          </w:p>
        </w:tc>
      </w:tr>
    </w:tbl>
    <w:p w14:paraId="1C7CC909" w14:textId="77777777" w:rsidR="00A92EE5" w:rsidRDefault="00A92EE5" w:rsidP="00A92EE5">
      <w:pPr>
        <w:rPr>
          <w:rFonts w:ascii="Arial" w:hAnsi="Arial" w:cs="Arial"/>
          <w:sz w:val="16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94"/>
      </w:tblGrid>
      <w:tr w:rsidR="00A92EE5" w14:paraId="3E48D278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7A391BB5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Name: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E8ECDB" w14:textId="33AECE02" w:rsidR="00A92EE5" w:rsidRPr="00F513C2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14:paraId="31D3825F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  <w:szCs w:val="16"/>
              </w:rPr>
              <w:t>Category: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D573F" w14:textId="36EBB7F6" w:rsidR="00A92EE5" w:rsidRPr="00F513C2" w:rsidRDefault="00A92EE5" w:rsidP="00AA0243">
            <w:pPr>
              <w:ind w:right="-524"/>
              <w:rPr>
                <w:rFonts w:ascii="Arial" w:hAnsi="Arial"/>
                <w:sz w:val="20"/>
              </w:rPr>
            </w:pPr>
          </w:p>
        </w:tc>
      </w:tr>
    </w:tbl>
    <w:p w14:paraId="0ABF237C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4536"/>
        <w:gridCol w:w="1275"/>
        <w:gridCol w:w="1985"/>
      </w:tblGrid>
      <w:tr w:rsidR="00A92EE5" w14:paraId="7D65AFB6" w14:textId="77777777" w:rsidTr="00AA0243">
        <w:trPr>
          <w:cantSplit/>
          <w:trHeight w:val="284"/>
        </w:trPr>
        <w:tc>
          <w:tcPr>
            <w:tcW w:w="1844" w:type="dxa"/>
            <w:tcBorders>
              <w:right w:val="single" w:sz="2" w:space="0" w:color="auto"/>
            </w:tcBorders>
            <w:vAlign w:val="center"/>
          </w:tcPr>
          <w:p w14:paraId="61C0F003" w14:textId="77777777" w:rsidR="00A92EE5" w:rsidRDefault="00A92EE5" w:rsidP="00295418">
            <w:pPr>
              <w:pStyle w:val="FootnoteText"/>
              <w:rPr>
                <w:rFonts w:ascii="Arial" w:hAnsi="Arial"/>
              </w:rPr>
            </w:pPr>
            <w:r>
              <w:rPr>
                <w:rFonts w:ascii="Arial" w:hAnsi="Arial"/>
              </w:rPr>
              <w:t>Address: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C4841F" w14:textId="5421FCCA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5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B0D7BB8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Phone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500F3F" w14:textId="0BFD2566" w:rsidR="00A92EE5" w:rsidRPr="00AA0243" w:rsidRDefault="00A92EE5" w:rsidP="00AA0243">
            <w:pPr>
              <w:ind w:right="-250"/>
              <w:rPr>
                <w:rFonts w:ascii="Arial" w:hAnsi="Arial"/>
                <w:sz w:val="20"/>
              </w:rPr>
            </w:pPr>
          </w:p>
        </w:tc>
      </w:tr>
    </w:tbl>
    <w:p w14:paraId="4112D26D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1844"/>
        <w:gridCol w:w="3260"/>
        <w:gridCol w:w="283"/>
        <w:gridCol w:w="993"/>
        <w:gridCol w:w="1275"/>
        <w:gridCol w:w="1985"/>
      </w:tblGrid>
      <w:tr w:rsidR="00A92EE5" w14:paraId="514B3AA3" w14:textId="77777777" w:rsidTr="00AA0243">
        <w:trPr>
          <w:cantSplit/>
        </w:trPr>
        <w:tc>
          <w:tcPr>
            <w:tcW w:w="1844" w:type="dxa"/>
            <w:vAlign w:val="center"/>
          </w:tcPr>
          <w:p w14:paraId="0A1F7C70" w14:textId="77777777" w:rsidR="00A92EE5" w:rsidRDefault="00A92EE5" w:rsidP="00295418">
            <w:pPr>
              <w:rPr>
                <w:rFonts w:ascii="Arial" w:hAnsi="Arial"/>
              </w:rPr>
            </w:pPr>
          </w:p>
        </w:tc>
        <w:tc>
          <w:tcPr>
            <w:tcW w:w="3260" w:type="dxa"/>
            <w:vAlign w:val="center"/>
          </w:tcPr>
          <w:p w14:paraId="74F58A2F" w14:textId="77777777" w:rsidR="00A92EE5" w:rsidRDefault="00A92EE5" w:rsidP="00295418">
            <w:pPr>
              <w:rPr>
                <w:rFonts w:ascii="Arial" w:hAnsi="Arial"/>
              </w:rPr>
            </w:pPr>
          </w:p>
        </w:tc>
        <w:tc>
          <w:tcPr>
            <w:tcW w:w="283" w:type="dxa"/>
            <w:vAlign w:val="center"/>
          </w:tcPr>
          <w:p w14:paraId="0AC32171" w14:textId="77777777" w:rsidR="00A92EE5" w:rsidRDefault="00A92EE5" w:rsidP="00295418">
            <w:pPr>
              <w:rPr>
                <w:rFonts w:ascii="Arial" w:hAnsi="Arial"/>
              </w:rPr>
            </w:pPr>
          </w:p>
        </w:tc>
        <w:tc>
          <w:tcPr>
            <w:tcW w:w="993" w:type="dxa"/>
            <w:vAlign w:val="center"/>
          </w:tcPr>
          <w:p w14:paraId="7AE6A2F8" w14:textId="77777777" w:rsidR="00A92EE5" w:rsidRDefault="00A92EE5" w:rsidP="00295418">
            <w:pPr>
              <w:rPr>
                <w:rFonts w:ascii="Arial" w:hAnsi="Arial"/>
              </w:rPr>
            </w:pPr>
          </w:p>
        </w:tc>
        <w:tc>
          <w:tcPr>
            <w:tcW w:w="1275" w:type="dxa"/>
            <w:tcBorders>
              <w:left w:val="nil"/>
              <w:right w:val="single" w:sz="2" w:space="0" w:color="auto"/>
            </w:tcBorders>
            <w:vAlign w:val="center"/>
          </w:tcPr>
          <w:p w14:paraId="7D0709C3" w14:textId="77777777" w:rsidR="00A92EE5" w:rsidRDefault="00A92EE5" w:rsidP="00295418">
            <w:pPr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Fax No: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0E7FD8" w14:textId="0990630B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4E156FC2" w14:textId="77777777" w:rsidR="00A92EE5" w:rsidRDefault="00A92EE5" w:rsidP="00A92EE5">
      <w:pPr>
        <w:rPr>
          <w:rFonts w:ascii="Arial" w:hAnsi="Arial"/>
          <w:sz w:val="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28"/>
        <w:gridCol w:w="3070"/>
        <w:gridCol w:w="1269"/>
        <w:gridCol w:w="3350"/>
      </w:tblGrid>
      <w:tr w:rsidR="00A92EE5" w14:paraId="1B12DF9F" w14:textId="77777777" w:rsidTr="00AA0243">
        <w:trPr>
          <w:trHeight w:val="284"/>
        </w:trPr>
        <w:tc>
          <w:tcPr>
            <w:tcW w:w="1844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14:paraId="276D3893" w14:textId="77777777" w:rsidR="00A92EE5" w:rsidRDefault="00DA4BA8" w:rsidP="00295418">
            <w:pPr>
              <w:pStyle w:val="FootnoteText"/>
              <w:rPr>
                <w:rFonts w:ascii="Arial" w:hAnsi="Arial"/>
                <w:i/>
                <w:iCs/>
                <w:sz w:val="12"/>
              </w:rPr>
            </w:pPr>
            <w:r>
              <w:rPr>
                <w:rFonts w:ascii="Arial" w:hAnsi="Arial"/>
              </w:rPr>
              <w:t>Licence</w:t>
            </w:r>
            <w:r w:rsidR="00A92EE5">
              <w:rPr>
                <w:rFonts w:ascii="Arial" w:hAnsi="Arial"/>
              </w:rPr>
              <w:t xml:space="preserve"> No.</w:t>
            </w:r>
          </w:p>
        </w:tc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2023BD" w14:textId="03345E30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0007D651" w14:textId="77777777" w:rsidR="00A92EE5" w:rsidRDefault="00A92EE5" w:rsidP="00295418">
            <w:pPr>
              <w:pStyle w:val="FootnoteText"/>
              <w:jc w:val="right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Email address: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B58DEF" w14:textId="0B0E0BF7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</w:tbl>
    <w:p w14:paraId="3E19970D" w14:textId="77777777" w:rsidR="00AA0243" w:rsidRDefault="00AA0243" w:rsidP="00A92EE5"/>
    <w:tbl>
      <w:tblPr>
        <w:tblW w:w="0" w:type="auto"/>
        <w:tblInd w:w="-17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A92EE5" w14:paraId="00ED2978" w14:textId="77777777" w:rsidTr="00295418">
        <w:trPr>
          <w:cantSplit/>
        </w:trPr>
        <w:tc>
          <w:tcPr>
            <w:tcW w:w="6380" w:type="dxa"/>
          </w:tcPr>
          <w:p w14:paraId="76C4A1B7" w14:textId="77777777" w:rsidR="00A92EE5" w:rsidRDefault="00A92EE5" w:rsidP="00295418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Documents provided:</w:t>
            </w:r>
          </w:p>
        </w:tc>
        <w:tc>
          <w:tcPr>
            <w:tcW w:w="3260" w:type="dxa"/>
            <w:shd w:val="pct20" w:color="auto" w:fill="auto"/>
          </w:tcPr>
          <w:p w14:paraId="707CDB12" w14:textId="77777777" w:rsidR="00A92EE5" w:rsidRDefault="00A92EE5" w:rsidP="00295418">
            <w:pPr>
              <w:rPr>
                <w:rFonts w:ascii="Arial" w:hAnsi="Arial"/>
              </w:rPr>
            </w:pPr>
          </w:p>
        </w:tc>
      </w:tr>
    </w:tbl>
    <w:p w14:paraId="255C91AC" w14:textId="77777777" w:rsidR="00A92EE5" w:rsidRDefault="00A92EE5" w:rsidP="00A92EE5">
      <w:pPr>
        <w:spacing w:before="120" w:after="120"/>
        <w:ind w:left="-142"/>
        <w:jc w:val="both"/>
        <w:rPr>
          <w:rFonts w:ascii="Arial" w:hAnsi="Arial"/>
          <w:iCs/>
          <w:sz w:val="20"/>
        </w:rPr>
      </w:pPr>
      <w:r>
        <w:rPr>
          <w:rFonts w:ascii="Arial" w:hAnsi="Arial"/>
          <w:iCs/>
          <w:sz w:val="20"/>
        </w:rPr>
        <w:t>The following documents are provided with this application -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6380"/>
        <w:gridCol w:w="3260"/>
      </w:tblGrid>
      <w:tr w:rsidR="00A92EE5" w14:paraId="5FAF65B9" w14:textId="77777777" w:rsidTr="00295418">
        <w:trPr>
          <w:cantSplit/>
        </w:trPr>
        <w:tc>
          <w:tcPr>
            <w:tcW w:w="6380" w:type="dxa"/>
            <w:tcBorders>
              <w:bottom w:val="single" w:sz="2" w:space="0" w:color="auto"/>
            </w:tcBorders>
          </w:tcPr>
          <w:p w14:paraId="6B4D4C59" w14:textId="77777777" w:rsidR="00A92EE5" w:rsidRDefault="00A92EE5" w:rsidP="00295418">
            <w:pPr>
              <w:pStyle w:val="FootnoteText"/>
              <w:jc w:val="center"/>
              <w:rPr>
                <w:rFonts w:ascii="Arial" w:hAnsi="Arial"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Document description:</w:t>
            </w:r>
          </w:p>
        </w:tc>
        <w:tc>
          <w:tcPr>
            <w:tcW w:w="3260" w:type="dxa"/>
            <w:tcBorders>
              <w:bottom w:val="single" w:sz="2" w:space="0" w:color="auto"/>
            </w:tcBorders>
          </w:tcPr>
          <w:p w14:paraId="0F76E803" w14:textId="77777777" w:rsidR="00A92EE5" w:rsidRDefault="00A92EE5" w:rsidP="00295418">
            <w:pPr>
              <w:jc w:val="center"/>
              <w:rPr>
                <w:rFonts w:ascii="Arial" w:hAnsi="Arial"/>
                <w:i/>
                <w:iCs/>
                <w:sz w:val="18"/>
                <w:szCs w:val="18"/>
              </w:rPr>
            </w:pPr>
            <w:r>
              <w:rPr>
                <w:rFonts w:ascii="Arial" w:hAnsi="Arial"/>
                <w:i/>
                <w:iCs/>
                <w:sz w:val="18"/>
                <w:szCs w:val="18"/>
              </w:rPr>
              <w:t>Prepared by:</w:t>
            </w:r>
          </w:p>
        </w:tc>
      </w:tr>
      <w:tr w:rsidR="00A92EE5" w14:paraId="2B51B482" w14:textId="77777777" w:rsidTr="00AA0243">
        <w:trPr>
          <w:cantSplit/>
          <w:trHeight w:val="284"/>
        </w:trPr>
        <w:tc>
          <w:tcPr>
            <w:tcW w:w="638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DE519B" w14:textId="77777777" w:rsidR="00A92EE5" w:rsidRDefault="00A92EE5" w:rsidP="0029541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3 Copies of documents specified in Schedule 2 of the Director’s Specified List:</w:t>
            </w:r>
          </w:p>
        </w:tc>
        <w:tc>
          <w:tcPr>
            <w:tcW w:w="326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9ED9A9F" w14:textId="77777777" w:rsidR="00A92EE5" w:rsidRDefault="00A92EE5" w:rsidP="00295418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A92EE5" w14:paraId="2C1BE61D" w14:textId="77777777" w:rsidTr="00AA0243">
        <w:trPr>
          <w:cantSplit/>
          <w:trHeight w:val="284"/>
        </w:trPr>
        <w:tc>
          <w:tcPr>
            <w:tcW w:w="638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886A4AF" w14:textId="77777777" w:rsidR="00A92EE5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068B606" w14:textId="77777777" w:rsidR="00A92EE5" w:rsidRDefault="00A92EE5" w:rsidP="00295418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A92EE5" w14:paraId="167D4F99" w14:textId="77777777" w:rsidTr="00AA0243">
        <w:trPr>
          <w:cantSplit/>
          <w:trHeight w:val="284"/>
        </w:trPr>
        <w:tc>
          <w:tcPr>
            <w:tcW w:w="638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557A985" w14:textId="77777777" w:rsidR="00A92EE5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F0F3BFE" w14:textId="77777777" w:rsidR="00A92EE5" w:rsidRDefault="00A92EE5" w:rsidP="00295418">
            <w:pPr>
              <w:jc w:val="both"/>
              <w:rPr>
                <w:rFonts w:ascii="Arial" w:hAnsi="Arial"/>
                <w:sz w:val="20"/>
              </w:rPr>
            </w:pPr>
          </w:p>
        </w:tc>
      </w:tr>
      <w:tr w:rsidR="00A92EE5" w14:paraId="6049D76A" w14:textId="77777777" w:rsidTr="00AA0243">
        <w:trPr>
          <w:cantSplit/>
          <w:trHeight w:val="284"/>
        </w:trPr>
        <w:tc>
          <w:tcPr>
            <w:tcW w:w="638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636FA1" w14:textId="77777777" w:rsidR="00A92EE5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BE6587" w14:textId="77777777" w:rsidR="00A92EE5" w:rsidRDefault="00A92EE5" w:rsidP="00295418">
            <w:pPr>
              <w:jc w:val="both"/>
              <w:rPr>
                <w:rFonts w:ascii="Arial" w:hAnsi="Arial"/>
                <w:sz w:val="20"/>
              </w:rPr>
            </w:pPr>
          </w:p>
        </w:tc>
      </w:tr>
    </w:tbl>
    <w:p w14:paraId="0BD9E284" w14:textId="77777777" w:rsidR="00A92EE5" w:rsidRDefault="00A92EE5" w:rsidP="00A92EE5">
      <w:pPr>
        <w:tabs>
          <w:tab w:val="left" w:pos="9781"/>
        </w:tabs>
        <w:spacing w:before="120" w:after="120"/>
        <w:ind w:left="-142"/>
        <w:jc w:val="both"/>
        <w:rPr>
          <w:rFonts w:ascii="Arial" w:hAnsi="Arial" w:cs="Arial"/>
          <w:b/>
          <w:sz w:val="20"/>
        </w:rPr>
      </w:pPr>
    </w:p>
    <w:p w14:paraId="40D38FBC" w14:textId="77777777" w:rsidR="00A92EE5" w:rsidRDefault="00A92EE5" w:rsidP="00A92EE5">
      <w:pPr>
        <w:tabs>
          <w:tab w:val="left" w:pos="9781"/>
        </w:tabs>
        <w:spacing w:before="120" w:after="120"/>
        <w:ind w:left="-142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The plumbing work will be carried out in accordance with the </w:t>
      </w:r>
      <w:r>
        <w:rPr>
          <w:rFonts w:ascii="Arial" w:hAnsi="Arial" w:cs="Arial"/>
          <w:b/>
          <w:i/>
          <w:sz w:val="20"/>
        </w:rPr>
        <w:t xml:space="preserve">Building Act 2016, the Building Regulations 2016 </w:t>
      </w:r>
      <w:r w:rsidRPr="006F5A15">
        <w:rPr>
          <w:rFonts w:ascii="Arial" w:hAnsi="Arial" w:cs="Arial"/>
          <w:b/>
          <w:sz w:val="20"/>
        </w:rPr>
        <w:t xml:space="preserve">and the </w:t>
      </w:r>
      <w:r w:rsidR="00E974A2" w:rsidRPr="00E974A2">
        <w:rPr>
          <w:rFonts w:ascii="Arial" w:hAnsi="Arial" w:cs="Arial"/>
          <w:b/>
          <w:sz w:val="20"/>
        </w:rPr>
        <w:t>National Construction Code</w:t>
      </w:r>
      <w:r>
        <w:rPr>
          <w:rFonts w:ascii="Arial" w:hAnsi="Arial" w:cs="Arial"/>
          <w:b/>
          <w:sz w:val="20"/>
        </w:rPr>
        <w:t>.</w:t>
      </w:r>
    </w:p>
    <w:p w14:paraId="0F3DF877" w14:textId="77777777" w:rsidR="00A92EE5" w:rsidRDefault="00A92EE5" w:rsidP="00C543E6">
      <w:pPr>
        <w:tabs>
          <w:tab w:val="left" w:pos="2552"/>
          <w:tab w:val="left" w:pos="6096"/>
          <w:tab w:val="left" w:pos="8505"/>
        </w:tabs>
        <w:rPr>
          <w:rFonts w:ascii="Arial" w:hAnsi="Arial"/>
          <w:i/>
          <w:iCs/>
          <w:sz w:val="16"/>
          <w:szCs w:val="16"/>
        </w:rPr>
      </w:pPr>
      <w:r>
        <w:rPr>
          <w:rFonts w:ascii="Arial" w:hAnsi="Arial"/>
          <w:i/>
          <w:iCs/>
          <w:sz w:val="16"/>
          <w:szCs w:val="16"/>
        </w:rPr>
        <w:tab/>
        <w:t>Name: [print]</w:t>
      </w:r>
      <w:r>
        <w:rPr>
          <w:rFonts w:ascii="Arial" w:hAnsi="Arial"/>
          <w:i/>
          <w:iCs/>
          <w:sz w:val="16"/>
          <w:szCs w:val="16"/>
        </w:rPr>
        <w:tab/>
        <w:t>Signed</w:t>
      </w:r>
      <w:r>
        <w:rPr>
          <w:rFonts w:ascii="Arial" w:hAnsi="Arial"/>
          <w:i/>
          <w:iCs/>
          <w:sz w:val="16"/>
          <w:szCs w:val="16"/>
        </w:rPr>
        <w:tab/>
        <w:t>Date</w:t>
      </w:r>
    </w:p>
    <w:tbl>
      <w:tblPr>
        <w:tblW w:w="9640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1702"/>
        <w:gridCol w:w="3260"/>
        <w:gridCol w:w="284"/>
        <w:gridCol w:w="2693"/>
        <w:gridCol w:w="283"/>
        <w:gridCol w:w="1418"/>
      </w:tblGrid>
      <w:tr w:rsidR="00A92EE5" w14:paraId="53B987AA" w14:textId="77777777" w:rsidTr="004537BB">
        <w:trPr>
          <w:cantSplit/>
        </w:trPr>
        <w:tc>
          <w:tcPr>
            <w:tcW w:w="1702" w:type="dxa"/>
            <w:vAlign w:val="center"/>
          </w:tcPr>
          <w:p w14:paraId="5771A68D" w14:textId="77777777" w:rsidR="00A92EE5" w:rsidRDefault="00A92EE5" w:rsidP="00295418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Owner / Agent:</w:t>
            </w:r>
          </w:p>
          <w:p w14:paraId="3E0F4757" w14:textId="77777777" w:rsidR="00A92EE5" w:rsidRDefault="00A92EE5" w:rsidP="00295418">
            <w:pPr>
              <w:rPr>
                <w:rFonts w:ascii="Arial" w:hAnsi="Arial"/>
                <w:i/>
                <w:iCs/>
                <w:sz w:val="12"/>
              </w:rPr>
            </w:pPr>
            <w:r>
              <w:rPr>
                <w:rFonts w:ascii="Arial" w:hAnsi="Arial"/>
                <w:i/>
                <w:iCs/>
                <w:sz w:val="12"/>
              </w:rPr>
              <w:t>(Delete one not applicable)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309F75" w14:textId="77777777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284" w:type="dxa"/>
            <w:tcBorders>
              <w:right w:val="single" w:sz="6" w:space="0" w:color="auto"/>
            </w:tcBorders>
            <w:vAlign w:val="center"/>
          </w:tcPr>
          <w:p w14:paraId="436236F4" w14:textId="77777777" w:rsidR="00A92EE5" w:rsidRDefault="00A92EE5" w:rsidP="00295418">
            <w:pPr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9E2F467" w14:textId="77777777" w:rsidR="00A92EE5" w:rsidRPr="006228AB" w:rsidRDefault="00A92EE5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283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2C6CB05" w14:textId="77777777" w:rsidR="00A92EE5" w:rsidRDefault="00A92EE5" w:rsidP="00295418">
            <w:pPr>
              <w:rPr>
                <w:rFonts w:ascii="Arial" w:hAnsi="Arial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6729C1" w14:textId="77777777" w:rsidR="00A92EE5" w:rsidRPr="00C778F6" w:rsidRDefault="00A92EE5" w:rsidP="00295418">
            <w:pPr>
              <w:rPr>
                <w:rFonts w:ascii="Arial" w:hAnsi="Arial"/>
                <w:sz w:val="20"/>
              </w:rPr>
            </w:pPr>
          </w:p>
        </w:tc>
      </w:tr>
      <w:tr w:rsidR="00265EEB" w14:paraId="11F7C810" w14:textId="77777777" w:rsidTr="004537BB">
        <w:trPr>
          <w:cantSplit/>
        </w:trPr>
        <w:tc>
          <w:tcPr>
            <w:tcW w:w="1702" w:type="dxa"/>
          </w:tcPr>
          <w:p w14:paraId="0F96583B" w14:textId="77777777" w:rsidR="00265EEB" w:rsidRDefault="00265EEB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</w:tcBorders>
            <w:vAlign w:val="center"/>
          </w:tcPr>
          <w:p w14:paraId="15C39040" w14:textId="77777777" w:rsidR="00265EEB" w:rsidRPr="00C778F6" w:rsidRDefault="00265EEB" w:rsidP="00295418">
            <w:pPr>
              <w:rPr>
                <w:rFonts w:ascii="Arial" w:hAnsi="Arial"/>
                <w:sz w:val="20"/>
              </w:rPr>
            </w:pPr>
          </w:p>
        </w:tc>
        <w:tc>
          <w:tcPr>
            <w:tcW w:w="284" w:type="dxa"/>
          </w:tcPr>
          <w:p w14:paraId="0A819F4D" w14:textId="77777777" w:rsidR="00265EEB" w:rsidRDefault="00265EEB" w:rsidP="00295418">
            <w:pPr>
              <w:jc w:val="right"/>
              <w:rPr>
                <w:rFonts w:ascii="Arial" w:hAnsi="Arial"/>
                <w:sz w:val="20"/>
              </w:rPr>
            </w:pPr>
          </w:p>
        </w:tc>
        <w:tc>
          <w:tcPr>
            <w:tcW w:w="2693" w:type="dxa"/>
            <w:tcBorders>
              <w:top w:val="single" w:sz="6" w:space="0" w:color="auto"/>
            </w:tcBorders>
          </w:tcPr>
          <w:p w14:paraId="29C8FB5B" w14:textId="77777777" w:rsidR="00265EEB" w:rsidRDefault="00265EEB" w:rsidP="00295418">
            <w:pPr>
              <w:rPr>
                <w:rFonts w:ascii="Arial" w:hAnsi="Arial"/>
              </w:rPr>
            </w:pPr>
          </w:p>
        </w:tc>
        <w:tc>
          <w:tcPr>
            <w:tcW w:w="283" w:type="dxa"/>
            <w:tcBorders>
              <w:bottom w:val="single" w:sz="6" w:space="0" w:color="auto"/>
            </w:tcBorders>
          </w:tcPr>
          <w:p w14:paraId="1E5F963F" w14:textId="77777777" w:rsidR="00265EEB" w:rsidRDefault="00265EEB" w:rsidP="00295418">
            <w:pPr>
              <w:rPr>
                <w:rFonts w:ascii="Arial" w:hAnsi="Arial"/>
              </w:rPr>
            </w:pPr>
          </w:p>
        </w:tc>
        <w:tc>
          <w:tcPr>
            <w:tcW w:w="141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413AD9A" w14:textId="77777777" w:rsidR="00265EEB" w:rsidRPr="00C778F6" w:rsidRDefault="00265EEB" w:rsidP="00295418">
            <w:pPr>
              <w:rPr>
                <w:rFonts w:ascii="Arial" w:hAnsi="Arial"/>
                <w:sz w:val="20"/>
              </w:rPr>
            </w:pPr>
          </w:p>
        </w:tc>
      </w:tr>
      <w:tr w:rsidR="00265EEB" w:rsidRPr="006228AB" w14:paraId="3F0D78F9" w14:textId="77777777" w:rsidTr="004537BB">
        <w:trPr>
          <w:cantSplit/>
          <w:trHeight w:val="284"/>
        </w:trPr>
        <w:tc>
          <w:tcPr>
            <w:tcW w:w="7939" w:type="dxa"/>
            <w:gridSpan w:val="4"/>
            <w:tcBorders>
              <w:right w:val="single" w:sz="6" w:space="0" w:color="auto"/>
            </w:tcBorders>
            <w:vAlign w:val="center"/>
          </w:tcPr>
          <w:p w14:paraId="69C2BC7E" w14:textId="77777777" w:rsidR="00265EEB" w:rsidRPr="006228AB" w:rsidRDefault="00265EEB" w:rsidP="00F00E93">
            <w:pPr>
              <w:ind w:firstLine="5134"/>
              <w:rPr>
                <w:rFonts w:ascii="Arial" w:hAnsi="Arial"/>
                <w:sz w:val="20"/>
              </w:rPr>
            </w:pPr>
            <w:r w:rsidRPr="006228AB">
              <w:rPr>
                <w:rFonts w:ascii="Arial" w:hAnsi="Arial"/>
                <w:sz w:val="20"/>
              </w:rPr>
              <w:t>Application Number</w:t>
            </w: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C60DD4" w14:textId="34EDC2DF" w:rsidR="00265EEB" w:rsidRPr="006228AB" w:rsidRDefault="00265EEB" w:rsidP="00C543E6">
            <w:pPr>
              <w:ind w:right="-533"/>
              <w:rPr>
                <w:rFonts w:ascii="Arial" w:hAnsi="Arial"/>
                <w:sz w:val="20"/>
              </w:rPr>
            </w:pPr>
          </w:p>
        </w:tc>
      </w:tr>
    </w:tbl>
    <w:p w14:paraId="02E6C526" w14:textId="77777777" w:rsidR="00A92EE5" w:rsidRDefault="00A92EE5" w:rsidP="00A92EE5">
      <w:pPr>
        <w:tabs>
          <w:tab w:val="center" w:pos="4645"/>
          <w:tab w:val="right" w:pos="5212"/>
          <w:tab w:val="left" w:pos="8613"/>
          <w:tab w:val="left" w:pos="9322"/>
        </w:tabs>
        <w:ind w:right="56"/>
        <w:rPr>
          <w:rFonts w:ascii="Arial" w:hAnsi="Arial"/>
          <w:b/>
          <w:sz w:val="12"/>
        </w:rPr>
      </w:pPr>
    </w:p>
    <w:p w14:paraId="6A25EA5D" w14:textId="77777777" w:rsidR="00A92EE5" w:rsidRDefault="00A92EE5" w:rsidP="00B87D73">
      <w:pPr>
        <w:rPr>
          <w:rFonts w:ascii="Arial" w:hAnsi="Arial"/>
          <w:sz w:val="16"/>
        </w:rPr>
      </w:pPr>
    </w:p>
    <w:sectPr w:rsidR="00A92EE5" w:rsidSect="006715EA">
      <w:footerReference w:type="default" r:id="rId8"/>
      <w:headerReference w:type="first" r:id="rId9"/>
      <w:footerReference w:type="first" r:id="rId10"/>
      <w:pgSz w:w="11906" w:h="16838" w:code="9"/>
      <w:pgMar w:top="567" w:right="765" w:bottom="397" w:left="1797" w:header="709" w:footer="464" w:gutter="0"/>
      <w:paperSrc w:first="7" w:other="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F36ED1" w14:textId="77777777" w:rsidR="00F00E93" w:rsidRDefault="00F00E93">
      <w:r>
        <w:separator/>
      </w:r>
    </w:p>
  </w:endnote>
  <w:endnote w:type="continuationSeparator" w:id="0">
    <w:p w14:paraId="1E42B5A3" w14:textId="77777777" w:rsidR="00F00E93" w:rsidRDefault="00F00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E33844" w14:textId="77777777" w:rsidR="008F01AA" w:rsidRDefault="008F01AA" w:rsidP="008F01AA">
    <w:pPr>
      <w:pStyle w:val="Footer"/>
      <w:pBdr>
        <w:top w:val="single" w:sz="6" w:space="1" w:color="auto"/>
      </w:pBdr>
      <w:tabs>
        <w:tab w:val="clear" w:pos="4819"/>
        <w:tab w:val="clear" w:pos="9071"/>
        <w:tab w:val="right" w:pos="9356"/>
      </w:tabs>
      <w:ind w:left="-284"/>
    </w:pPr>
    <w:r>
      <w:rPr>
        <w:rFonts w:ascii="Arial" w:hAnsi="Arial"/>
        <w:sz w:val="16"/>
      </w:rPr>
      <w:t>Director of Building Control - date approved: 1 J</w:t>
    </w:r>
    <w:r w:rsidR="006228AB">
      <w:rPr>
        <w:rFonts w:ascii="Arial" w:hAnsi="Arial"/>
        <w:sz w:val="16"/>
      </w:rPr>
      <w:t>ul</w:t>
    </w:r>
    <w:r>
      <w:rPr>
        <w:rFonts w:ascii="Arial" w:hAnsi="Arial"/>
        <w:sz w:val="16"/>
      </w:rPr>
      <w:t>y 2017</w:t>
    </w:r>
    <w:r>
      <w:rPr>
        <w:rFonts w:ascii="Arial" w:hAnsi="Arial"/>
        <w:sz w:val="16"/>
      </w:rPr>
      <w:tab/>
    </w:r>
    <w:r>
      <w:rPr>
        <w:rFonts w:ascii="Arial" w:hAnsi="Arial"/>
        <w:i/>
        <w:iCs/>
        <w:sz w:val="16"/>
      </w:rPr>
      <w:t>Building Act 2016</w:t>
    </w:r>
    <w:r>
      <w:rPr>
        <w:rFonts w:ascii="Arial" w:hAnsi="Arial"/>
        <w:sz w:val="16"/>
      </w:rPr>
      <w:t xml:space="preserve"> - Approved Form No </w:t>
    </w:r>
    <w:r w:rsidR="003F0606">
      <w:rPr>
        <w:rFonts w:ascii="Arial" w:hAnsi="Arial"/>
        <w:sz w:val="16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1D91D2F" w14:textId="77777777" w:rsidR="00295418" w:rsidRDefault="00B87D73">
    <w:pPr>
      <w:pStyle w:val="Footer"/>
      <w:pBdr>
        <w:top w:val="single" w:sz="6" w:space="1" w:color="auto"/>
      </w:pBdr>
      <w:tabs>
        <w:tab w:val="clear" w:pos="4819"/>
        <w:tab w:val="clear" w:pos="9071"/>
        <w:tab w:val="right" w:pos="9356"/>
      </w:tabs>
      <w:ind w:left="-284"/>
    </w:pPr>
    <w:r>
      <w:rPr>
        <w:rFonts w:ascii="Arial" w:hAnsi="Arial"/>
        <w:sz w:val="16"/>
      </w:rPr>
      <w:t xml:space="preserve">Director of Building Control - date approved: </w:t>
    </w:r>
    <w:r w:rsidR="006715EA">
      <w:rPr>
        <w:rFonts w:ascii="Arial" w:hAnsi="Arial"/>
        <w:sz w:val="16"/>
      </w:rPr>
      <w:t>1 July 2017</w:t>
    </w:r>
    <w:r>
      <w:rPr>
        <w:rFonts w:ascii="Arial" w:hAnsi="Arial"/>
        <w:sz w:val="16"/>
      </w:rPr>
      <w:tab/>
    </w:r>
    <w:r>
      <w:rPr>
        <w:rFonts w:ascii="Arial" w:hAnsi="Arial"/>
        <w:i/>
        <w:iCs/>
        <w:sz w:val="16"/>
      </w:rPr>
      <w:t>Building Act 20</w:t>
    </w:r>
    <w:r w:rsidR="006715EA">
      <w:rPr>
        <w:rFonts w:ascii="Arial" w:hAnsi="Arial"/>
        <w:i/>
        <w:iCs/>
        <w:sz w:val="16"/>
      </w:rPr>
      <w:t>16</w:t>
    </w:r>
    <w:r>
      <w:rPr>
        <w:rFonts w:ascii="Arial" w:hAnsi="Arial"/>
        <w:sz w:val="16"/>
      </w:rPr>
      <w:t xml:space="preserve"> - Approved Form No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B7F310" w14:textId="77777777" w:rsidR="00F00E93" w:rsidRDefault="00F00E93">
      <w:r>
        <w:separator/>
      </w:r>
    </w:p>
  </w:footnote>
  <w:footnote w:type="continuationSeparator" w:id="0">
    <w:p w14:paraId="2D4E75CA" w14:textId="77777777" w:rsidR="00F00E93" w:rsidRDefault="00F00E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CA8773" w14:textId="559348EA" w:rsidR="00C543E6" w:rsidRPr="009208E9" w:rsidRDefault="00F56955" w:rsidP="00C543E6">
    <w:pPr>
      <w:ind w:left="-284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</w:rPr>
      <w:drawing>
        <wp:anchor distT="0" distB="0" distL="114300" distR="114300" simplePos="0" relativeHeight="251659264" behindDoc="1" locked="0" layoutInCell="1" allowOverlap="1" wp14:anchorId="0E61226F" wp14:editId="34B5EFC0">
          <wp:simplePos x="0" y="0"/>
          <wp:positionH relativeFrom="column">
            <wp:posOffset>1979295</wp:posOffset>
          </wp:positionH>
          <wp:positionV relativeFrom="paragraph">
            <wp:posOffset>-202565</wp:posOffset>
          </wp:positionV>
          <wp:extent cx="1619476" cy="895475"/>
          <wp:effectExtent l="0" t="0" r="0" b="0"/>
          <wp:wrapNone/>
          <wp:docPr id="1600359112" name="Picture 1" descr="A logo for a counci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0359112" name="Picture 1" descr="A logo for a council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9476" cy="8954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543E6" w:rsidRPr="009208E9">
      <w:rPr>
        <w:rFonts w:ascii="Arial" w:hAnsi="Arial" w:cs="Arial"/>
        <w:sz w:val="20"/>
      </w:rPr>
      <w:t>PO Box 16</w:t>
    </w:r>
  </w:p>
  <w:tbl>
    <w:tblPr>
      <w:tblpPr w:leftFromText="180" w:rightFromText="180" w:vertAnchor="text" w:horzAnchor="margin" w:tblpXSpec="right" w:tblpY="-28"/>
      <w:tblW w:w="312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458"/>
      <w:gridCol w:w="1662"/>
    </w:tblGrid>
    <w:tr w:rsidR="00C543E6" w14:paraId="2E4F8DCD" w14:textId="77777777" w:rsidTr="004537BB">
      <w:trPr>
        <w:cantSplit/>
        <w:trHeight w:val="284"/>
      </w:trPr>
      <w:tc>
        <w:tcPr>
          <w:tcW w:w="14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/>
          <w:vAlign w:val="center"/>
          <w:hideMark/>
        </w:tcPr>
        <w:p w14:paraId="08BB166E" w14:textId="77777777" w:rsidR="00C543E6" w:rsidRPr="003D73F5" w:rsidRDefault="00C543E6" w:rsidP="004537BB">
          <w:pPr>
            <w:rPr>
              <w:rFonts w:ascii="Arial" w:hAnsi="Arial" w:cs="Arial"/>
              <w:b/>
              <w:sz w:val="20"/>
            </w:rPr>
          </w:pPr>
          <w:r w:rsidRPr="003D73F5">
            <w:rPr>
              <w:rFonts w:ascii="Arial" w:hAnsi="Arial" w:cs="Arial"/>
              <w:b/>
              <w:sz w:val="20"/>
            </w:rPr>
            <w:t>Assess No:</w:t>
          </w:r>
        </w:p>
      </w:tc>
      <w:tc>
        <w:tcPr>
          <w:tcW w:w="166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C5830A9" w14:textId="37E53310" w:rsidR="00C543E6" w:rsidRPr="003D73F5" w:rsidRDefault="00C543E6" w:rsidP="004537BB">
          <w:pPr>
            <w:rPr>
              <w:rFonts w:ascii="Arial" w:hAnsi="Arial" w:cs="Arial"/>
              <w:sz w:val="20"/>
            </w:rPr>
          </w:pPr>
        </w:p>
      </w:tc>
    </w:tr>
    <w:tr w:rsidR="00C543E6" w14:paraId="319DA401" w14:textId="77777777" w:rsidTr="004537BB">
      <w:trPr>
        <w:cantSplit/>
        <w:trHeight w:val="284"/>
      </w:trPr>
      <w:tc>
        <w:tcPr>
          <w:tcW w:w="145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2F2F2"/>
          <w:vAlign w:val="center"/>
          <w:hideMark/>
        </w:tcPr>
        <w:p w14:paraId="3CFFB31C" w14:textId="77777777" w:rsidR="00C543E6" w:rsidRPr="003D73F5" w:rsidRDefault="00C543E6" w:rsidP="004537BB">
          <w:pPr>
            <w:rPr>
              <w:rFonts w:ascii="Arial" w:hAnsi="Arial" w:cs="Arial"/>
              <w:b/>
              <w:sz w:val="20"/>
            </w:rPr>
          </w:pPr>
          <w:r w:rsidRPr="003D73F5">
            <w:rPr>
              <w:rFonts w:ascii="Arial" w:hAnsi="Arial" w:cs="Arial"/>
              <w:b/>
              <w:sz w:val="20"/>
            </w:rPr>
            <w:t>PID No:</w:t>
          </w:r>
        </w:p>
      </w:tc>
      <w:tc>
        <w:tcPr>
          <w:tcW w:w="166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8871782" w14:textId="6EE4AF92" w:rsidR="00C543E6" w:rsidRPr="003D73F5" w:rsidRDefault="00C543E6" w:rsidP="004537BB">
          <w:pPr>
            <w:rPr>
              <w:rFonts w:ascii="Arial" w:hAnsi="Arial" w:cs="Arial"/>
              <w:sz w:val="20"/>
            </w:rPr>
          </w:pPr>
        </w:p>
      </w:tc>
    </w:tr>
  </w:tbl>
  <w:p w14:paraId="07A982AC" w14:textId="28A6C61F" w:rsidR="00C543E6" w:rsidRPr="009208E9" w:rsidRDefault="00C543E6" w:rsidP="00065097">
    <w:pPr>
      <w:tabs>
        <w:tab w:val="left" w:pos="4035"/>
      </w:tabs>
      <w:ind w:left="-284"/>
      <w:rPr>
        <w:rFonts w:ascii="Arial" w:hAnsi="Arial" w:cs="Arial"/>
        <w:sz w:val="20"/>
      </w:rPr>
    </w:pPr>
    <w:r w:rsidRPr="009208E9">
      <w:rPr>
        <w:rFonts w:ascii="Arial" w:hAnsi="Arial" w:cs="Arial"/>
        <w:sz w:val="20"/>
      </w:rPr>
      <w:t>RIVERSIDE</w:t>
    </w:r>
    <w:r>
      <w:rPr>
        <w:rFonts w:ascii="Arial" w:hAnsi="Arial" w:cs="Arial"/>
        <w:sz w:val="20"/>
      </w:rPr>
      <w:t xml:space="preserve">   TAS   </w:t>
    </w:r>
    <w:r w:rsidRPr="009208E9">
      <w:rPr>
        <w:rFonts w:ascii="Arial" w:hAnsi="Arial" w:cs="Arial"/>
        <w:sz w:val="20"/>
      </w:rPr>
      <w:t>7250</w:t>
    </w:r>
    <w:r w:rsidR="00065097">
      <w:rPr>
        <w:rFonts w:ascii="Arial" w:hAnsi="Arial" w:cs="Arial"/>
        <w:sz w:val="20"/>
      </w:rPr>
      <w:tab/>
    </w:r>
  </w:p>
  <w:p w14:paraId="0D06BED4" w14:textId="77777777" w:rsidR="00C543E6" w:rsidRPr="009208E9" w:rsidRDefault="00C543E6" w:rsidP="00C543E6">
    <w:pPr>
      <w:ind w:left="-284"/>
      <w:rPr>
        <w:rFonts w:ascii="Arial" w:hAnsi="Arial" w:cs="Arial"/>
        <w:sz w:val="20"/>
      </w:rPr>
    </w:pPr>
    <w:r w:rsidRPr="009208E9">
      <w:rPr>
        <w:rFonts w:ascii="Arial" w:hAnsi="Arial" w:cs="Arial"/>
        <w:sz w:val="20"/>
      </w:rPr>
      <w:t>Telephone:</w:t>
    </w:r>
    <w:r>
      <w:rPr>
        <w:rFonts w:ascii="Arial" w:hAnsi="Arial" w:cs="Arial"/>
        <w:sz w:val="20"/>
      </w:rPr>
      <w:t xml:space="preserve">    </w:t>
    </w:r>
    <w:r w:rsidRPr="009208E9">
      <w:rPr>
        <w:rFonts w:ascii="Arial" w:hAnsi="Arial" w:cs="Arial"/>
        <w:sz w:val="20"/>
      </w:rPr>
      <w:t>03 6323 9300</w:t>
    </w:r>
  </w:p>
  <w:p w14:paraId="56D38349" w14:textId="77777777" w:rsidR="00C543E6" w:rsidRPr="009208E9" w:rsidRDefault="00C543E6" w:rsidP="00C543E6">
    <w:pPr>
      <w:ind w:left="-284"/>
      <w:rPr>
        <w:rFonts w:ascii="Arial" w:hAnsi="Arial" w:cs="Arial"/>
        <w:sz w:val="20"/>
      </w:rPr>
    </w:pPr>
    <w:r w:rsidRPr="009208E9">
      <w:rPr>
        <w:rFonts w:ascii="Arial" w:hAnsi="Arial" w:cs="Arial"/>
        <w:sz w:val="20"/>
      </w:rPr>
      <w:t>email:</w:t>
    </w:r>
    <w:r>
      <w:rPr>
        <w:rFonts w:ascii="Arial" w:hAnsi="Arial" w:cs="Arial"/>
        <w:sz w:val="20"/>
      </w:rPr>
      <w:t xml:space="preserve">   </w:t>
    </w:r>
    <w:r w:rsidRPr="009208E9">
      <w:rPr>
        <w:rFonts w:ascii="Arial" w:hAnsi="Arial" w:cs="Arial"/>
        <w:sz w:val="20"/>
      </w:rPr>
      <w:t>plumbing@wtc.tas.gov.au</w:t>
    </w:r>
  </w:p>
  <w:p w14:paraId="0B60712C" w14:textId="77777777" w:rsidR="00C543E6" w:rsidRDefault="00C543E6" w:rsidP="00C543E6">
    <w:pPr>
      <w:rPr>
        <w:rFonts w:ascii="Arial" w:hAnsi="Arial"/>
        <w:b/>
        <w:sz w:val="16"/>
      </w:rPr>
    </w:pPr>
  </w:p>
  <w:p w14:paraId="0DE25CCF" w14:textId="77777777" w:rsidR="00C543E6" w:rsidRDefault="00C543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810AB0"/>
    <w:multiLevelType w:val="hybridMultilevel"/>
    <w:tmpl w:val="A15E02AA"/>
    <w:lvl w:ilvl="0" w:tplc="3A202DB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A4D4FB8"/>
    <w:multiLevelType w:val="hybridMultilevel"/>
    <w:tmpl w:val="6C2064CA"/>
    <w:lvl w:ilvl="0" w:tplc="09988B82">
      <w:start w:val="1"/>
      <w:numFmt w:val="decimal"/>
      <w:pStyle w:val="ListParagraph"/>
      <w:lvlText w:val="%1."/>
      <w:lvlJc w:val="left"/>
      <w:pPr>
        <w:ind w:left="1440" w:hanging="360"/>
      </w:pPr>
      <w:rPr>
        <w:rFonts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7D75DD0"/>
    <w:multiLevelType w:val="hybridMultilevel"/>
    <w:tmpl w:val="909AFE06"/>
    <w:lvl w:ilvl="0" w:tplc="0C090001">
      <w:start w:val="1"/>
      <w:numFmt w:val="bullet"/>
      <w:lvlText w:val=""/>
      <w:lvlJc w:val="left"/>
      <w:pPr>
        <w:ind w:left="61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332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492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652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num w:numId="1" w16cid:durableId="1637687902">
    <w:abstractNumId w:val="0"/>
  </w:num>
  <w:num w:numId="2" w16cid:durableId="853810259">
    <w:abstractNumId w:val="0"/>
  </w:num>
  <w:num w:numId="3" w16cid:durableId="1424691446">
    <w:abstractNumId w:val="0"/>
  </w:num>
  <w:num w:numId="4" w16cid:durableId="1911693283">
    <w:abstractNumId w:val="0"/>
  </w:num>
  <w:num w:numId="5" w16cid:durableId="2116515137">
    <w:abstractNumId w:val="1"/>
  </w:num>
  <w:num w:numId="6" w16cid:durableId="318851201">
    <w:abstractNumId w:val="1"/>
  </w:num>
  <w:num w:numId="7" w16cid:durableId="9058028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E93"/>
    <w:rsid w:val="0004089F"/>
    <w:rsid w:val="00065097"/>
    <w:rsid w:val="000C468E"/>
    <w:rsid w:val="000E6D90"/>
    <w:rsid w:val="00106844"/>
    <w:rsid w:val="0011158D"/>
    <w:rsid w:val="00145CC1"/>
    <w:rsid w:val="001478D3"/>
    <w:rsid w:val="00190ED7"/>
    <w:rsid w:val="001B6E45"/>
    <w:rsid w:val="001D6A4E"/>
    <w:rsid w:val="00242140"/>
    <w:rsid w:val="002427EC"/>
    <w:rsid w:val="00265EEB"/>
    <w:rsid w:val="00295418"/>
    <w:rsid w:val="002C7990"/>
    <w:rsid w:val="00305B79"/>
    <w:rsid w:val="0033058F"/>
    <w:rsid w:val="00354C40"/>
    <w:rsid w:val="003D73F5"/>
    <w:rsid w:val="003F0606"/>
    <w:rsid w:val="004537BB"/>
    <w:rsid w:val="00485AC8"/>
    <w:rsid w:val="004F6CD9"/>
    <w:rsid w:val="00504E7F"/>
    <w:rsid w:val="00551174"/>
    <w:rsid w:val="0056087F"/>
    <w:rsid w:val="00590E7A"/>
    <w:rsid w:val="00595D5C"/>
    <w:rsid w:val="005A3947"/>
    <w:rsid w:val="005A464B"/>
    <w:rsid w:val="005D4EE0"/>
    <w:rsid w:val="005F6830"/>
    <w:rsid w:val="006025E1"/>
    <w:rsid w:val="00602BD1"/>
    <w:rsid w:val="006071B0"/>
    <w:rsid w:val="006228AB"/>
    <w:rsid w:val="00631958"/>
    <w:rsid w:val="006350EC"/>
    <w:rsid w:val="00651869"/>
    <w:rsid w:val="006715EA"/>
    <w:rsid w:val="00694092"/>
    <w:rsid w:val="006B1771"/>
    <w:rsid w:val="006B1845"/>
    <w:rsid w:val="00722302"/>
    <w:rsid w:val="00726247"/>
    <w:rsid w:val="00762A64"/>
    <w:rsid w:val="00791B41"/>
    <w:rsid w:val="007B0E00"/>
    <w:rsid w:val="007D22E4"/>
    <w:rsid w:val="007E43AB"/>
    <w:rsid w:val="00803853"/>
    <w:rsid w:val="00833A23"/>
    <w:rsid w:val="00880930"/>
    <w:rsid w:val="008C6A73"/>
    <w:rsid w:val="008F01AA"/>
    <w:rsid w:val="00916425"/>
    <w:rsid w:val="009248E5"/>
    <w:rsid w:val="00925324"/>
    <w:rsid w:val="00963C40"/>
    <w:rsid w:val="009656F4"/>
    <w:rsid w:val="00972E79"/>
    <w:rsid w:val="00996D58"/>
    <w:rsid w:val="00A31A75"/>
    <w:rsid w:val="00A80E1B"/>
    <w:rsid w:val="00A92EE5"/>
    <w:rsid w:val="00AA0243"/>
    <w:rsid w:val="00AC2A61"/>
    <w:rsid w:val="00AC6824"/>
    <w:rsid w:val="00AD48F9"/>
    <w:rsid w:val="00B10492"/>
    <w:rsid w:val="00B14C08"/>
    <w:rsid w:val="00B4145A"/>
    <w:rsid w:val="00B4655A"/>
    <w:rsid w:val="00B76646"/>
    <w:rsid w:val="00B87D73"/>
    <w:rsid w:val="00BB3B36"/>
    <w:rsid w:val="00BB40F9"/>
    <w:rsid w:val="00C2481E"/>
    <w:rsid w:val="00C31E0A"/>
    <w:rsid w:val="00C416A7"/>
    <w:rsid w:val="00C543E6"/>
    <w:rsid w:val="00C5738D"/>
    <w:rsid w:val="00C778F6"/>
    <w:rsid w:val="00CE28BA"/>
    <w:rsid w:val="00D0429D"/>
    <w:rsid w:val="00D16866"/>
    <w:rsid w:val="00D221B5"/>
    <w:rsid w:val="00D42922"/>
    <w:rsid w:val="00D95BD4"/>
    <w:rsid w:val="00DA4BA8"/>
    <w:rsid w:val="00DD164D"/>
    <w:rsid w:val="00DE3E91"/>
    <w:rsid w:val="00DF3A0F"/>
    <w:rsid w:val="00E065DA"/>
    <w:rsid w:val="00E524C5"/>
    <w:rsid w:val="00E64B01"/>
    <w:rsid w:val="00E974A2"/>
    <w:rsid w:val="00EB05AD"/>
    <w:rsid w:val="00EF24D0"/>
    <w:rsid w:val="00F00E93"/>
    <w:rsid w:val="00F0206D"/>
    <w:rsid w:val="00F06853"/>
    <w:rsid w:val="00F513C2"/>
    <w:rsid w:val="00F56955"/>
    <w:rsid w:val="00F94E2F"/>
    <w:rsid w:val="00FC46EB"/>
    <w:rsid w:val="00FD5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BA795F6"/>
  <w15:docId w15:val="{358537EF-D5DA-4861-A680-E8106276E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87D7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A31A75"/>
    <w:pPr>
      <w:spacing w:before="240" w:after="120"/>
      <w:outlineLvl w:val="0"/>
    </w:pPr>
    <w:rPr>
      <w:rFonts w:ascii="Gill Sans MT" w:hAnsi="Gill Sans MT"/>
      <w:b/>
      <w:sz w:val="32"/>
      <w:szCs w:val="28"/>
      <w:lang w:eastAsia="en-AU"/>
    </w:rPr>
  </w:style>
  <w:style w:type="paragraph" w:styleId="Heading2">
    <w:name w:val="heading 2"/>
    <w:basedOn w:val="Normal"/>
    <w:next w:val="Normal"/>
    <w:link w:val="Heading2Char"/>
    <w:autoRedefine/>
    <w:qFormat/>
    <w:rsid w:val="00FC46EB"/>
    <w:pPr>
      <w:keepNext/>
      <w:spacing w:before="240" w:line="276" w:lineRule="auto"/>
      <w:outlineLvl w:val="1"/>
    </w:pPr>
    <w:rPr>
      <w:rFonts w:ascii="Gill Sans MT" w:eastAsia="Calibri" w:hAnsi="Gill Sans MT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A31A75"/>
    <w:pPr>
      <w:keepNext/>
      <w:spacing w:before="240" w:after="120"/>
      <w:outlineLvl w:val="2"/>
    </w:pPr>
    <w:rPr>
      <w:rFonts w:ascii="Gill Sans MT" w:hAnsi="Gill Sans MT"/>
      <w:b/>
      <w:bCs/>
      <w:szCs w:val="26"/>
      <w:lang w:eastAsia="en-AU"/>
    </w:rPr>
  </w:style>
  <w:style w:type="paragraph" w:styleId="Heading4">
    <w:name w:val="heading 4"/>
    <w:basedOn w:val="Normal"/>
    <w:next w:val="Normal"/>
    <w:link w:val="Heading4Char"/>
    <w:autoRedefine/>
    <w:qFormat/>
    <w:rsid w:val="004F6CD9"/>
    <w:pPr>
      <w:keepNext/>
      <w:spacing w:before="120" w:after="120"/>
      <w:outlineLvl w:val="3"/>
    </w:pPr>
    <w:rPr>
      <w:rFonts w:ascii="Gill Sans MT" w:hAnsi="Gill Sans MT"/>
      <w:b/>
      <w:bCs/>
      <w:sz w:val="22"/>
      <w:szCs w:val="28"/>
      <w:lang w:eastAsia="en-AU"/>
    </w:rPr>
  </w:style>
  <w:style w:type="paragraph" w:styleId="Heading5">
    <w:name w:val="heading 5"/>
    <w:basedOn w:val="Normal"/>
    <w:next w:val="Normal"/>
    <w:link w:val="Heading5Char"/>
    <w:autoRedefine/>
    <w:qFormat/>
    <w:rsid w:val="005A464B"/>
    <w:pPr>
      <w:spacing w:before="240" w:after="60"/>
      <w:outlineLvl w:val="4"/>
    </w:pPr>
    <w:rPr>
      <w:rFonts w:ascii="Gill Sans MT" w:hAnsi="Gill Sans MT"/>
      <w:b/>
      <w:bCs/>
      <w:iCs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31A75"/>
    <w:rPr>
      <w:rFonts w:ascii="Gill Sans MT" w:eastAsia="Times New Roman" w:hAnsi="Gill Sans MT" w:cs="Times New Roman"/>
      <w:b/>
      <w:sz w:val="32"/>
      <w:szCs w:val="28"/>
    </w:rPr>
  </w:style>
  <w:style w:type="character" w:customStyle="1" w:styleId="Heading2Char">
    <w:name w:val="Heading 2 Char"/>
    <w:link w:val="Heading2"/>
    <w:rsid w:val="00FC46EB"/>
    <w:rPr>
      <w:rFonts w:ascii="Gill Sans MT" w:eastAsia="Calibri" w:hAnsi="Gill Sans MT"/>
      <w:b/>
      <w:bCs/>
      <w:iCs/>
      <w:sz w:val="28"/>
      <w:szCs w:val="28"/>
      <w:lang w:eastAsia="en-US"/>
    </w:rPr>
  </w:style>
  <w:style w:type="paragraph" w:styleId="Title">
    <w:name w:val="Title"/>
    <w:basedOn w:val="Normal"/>
    <w:next w:val="Normal"/>
    <w:link w:val="TitleChar"/>
    <w:rsid w:val="00A31A75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link w:val="Title"/>
    <w:rsid w:val="00A31A75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Strong">
    <w:name w:val="Strong"/>
    <w:rsid w:val="00A31A75"/>
    <w:rPr>
      <w:b/>
      <w:bCs/>
    </w:rPr>
  </w:style>
  <w:style w:type="character" w:styleId="IntenseReference">
    <w:name w:val="Intense Reference"/>
    <w:uiPriority w:val="32"/>
    <w:rsid w:val="00A31A75"/>
    <w:rPr>
      <w:b/>
      <w:bCs/>
      <w:smallCaps/>
      <w:color w:val="C0504D"/>
      <w:spacing w:val="5"/>
      <w:u w:val="single"/>
    </w:rPr>
  </w:style>
  <w:style w:type="character" w:customStyle="1" w:styleId="Heading3Char">
    <w:name w:val="Heading 3 Char"/>
    <w:link w:val="Heading3"/>
    <w:rsid w:val="00A31A75"/>
    <w:rPr>
      <w:rFonts w:ascii="Gill Sans MT" w:eastAsia="Times New Roman" w:hAnsi="Gill Sans MT" w:cs="Times New Roman"/>
      <w:b/>
      <w:bCs/>
      <w:sz w:val="24"/>
      <w:szCs w:val="26"/>
    </w:rPr>
  </w:style>
  <w:style w:type="character" w:customStyle="1" w:styleId="Heading5Char">
    <w:name w:val="Heading 5 Char"/>
    <w:link w:val="Heading5"/>
    <w:rsid w:val="005A464B"/>
    <w:rPr>
      <w:rFonts w:ascii="Gill Sans MT" w:hAnsi="Gill Sans MT"/>
      <w:b/>
      <w:bCs/>
      <w:iCs/>
      <w:sz w:val="22"/>
      <w:szCs w:val="26"/>
      <w:lang w:eastAsia="en-US"/>
    </w:rPr>
  </w:style>
  <w:style w:type="paragraph" w:styleId="ListParagraph">
    <w:name w:val="List Paragraph"/>
    <w:basedOn w:val="Normal"/>
    <w:next w:val="Normal"/>
    <w:autoRedefine/>
    <w:uiPriority w:val="34"/>
    <w:qFormat/>
    <w:rsid w:val="00145CC1"/>
    <w:pPr>
      <w:numPr>
        <w:numId w:val="6"/>
      </w:numPr>
      <w:spacing w:before="120" w:after="120"/>
    </w:pPr>
    <w:rPr>
      <w:rFonts w:ascii="Gill Sans MT" w:hAnsi="Gill Sans MT"/>
      <w:sz w:val="22"/>
      <w:szCs w:val="24"/>
      <w:lang w:eastAsia="en-AU"/>
    </w:rPr>
  </w:style>
  <w:style w:type="character" w:customStyle="1" w:styleId="Heading4Char">
    <w:name w:val="Heading 4 Char"/>
    <w:link w:val="Heading4"/>
    <w:rsid w:val="004F6CD9"/>
    <w:rPr>
      <w:rFonts w:ascii="Gill Sans MT" w:hAnsi="Gill Sans MT"/>
      <w:b/>
      <w:bCs/>
      <w:sz w:val="22"/>
      <w:szCs w:val="28"/>
    </w:rPr>
  </w:style>
  <w:style w:type="paragraph" w:styleId="Footer">
    <w:name w:val="footer"/>
    <w:basedOn w:val="Normal"/>
    <w:link w:val="FooterChar"/>
    <w:rsid w:val="00B87D73"/>
    <w:pPr>
      <w:tabs>
        <w:tab w:val="center" w:pos="4819"/>
        <w:tab w:val="right" w:pos="9071"/>
      </w:tabs>
    </w:pPr>
  </w:style>
  <w:style w:type="character" w:customStyle="1" w:styleId="FooterChar">
    <w:name w:val="Footer Char"/>
    <w:link w:val="Footer"/>
    <w:rsid w:val="00B87D73"/>
    <w:rPr>
      <w:sz w:val="24"/>
      <w:lang w:eastAsia="en-US"/>
    </w:rPr>
  </w:style>
  <w:style w:type="paragraph" w:styleId="FootnoteText">
    <w:name w:val="footnote text"/>
    <w:basedOn w:val="Normal"/>
    <w:link w:val="FootnoteTextChar"/>
    <w:rsid w:val="00B87D73"/>
    <w:rPr>
      <w:sz w:val="20"/>
    </w:rPr>
  </w:style>
  <w:style w:type="character" w:customStyle="1" w:styleId="FootnoteTextChar">
    <w:name w:val="Footnote Text Char"/>
    <w:link w:val="FootnoteText"/>
    <w:rsid w:val="00B87D73"/>
    <w:rPr>
      <w:lang w:eastAsia="en-US"/>
    </w:rPr>
  </w:style>
  <w:style w:type="paragraph" w:styleId="Header">
    <w:name w:val="header"/>
    <w:basedOn w:val="Normal"/>
    <w:link w:val="HeaderChar"/>
    <w:rsid w:val="00880930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880930"/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E64B0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64B01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rsid w:val="00AC2A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riv-fs1\TEMPLATES\Live\Plumbing\F-3%20Plumbing%20Application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177446-8865-4E55-9C78-E50EE4CCFB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F-3 Plumbing Application Form.dot</Template>
  <TotalTime>0</TotalTime>
  <Pages>2</Pages>
  <Words>288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Justice</Company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Wright</dc:creator>
  <cp:keywords/>
  <cp:lastModifiedBy>Karen Wright</cp:lastModifiedBy>
  <cp:revision>2</cp:revision>
  <cp:lastPrinted>2025-01-07T22:42:00Z</cp:lastPrinted>
  <dcterms:created xsi:type="dcterms:W3CDTF">2025-01-08T00:25:00Z</dcterms:created>
  <dcterms:modified xsi:type="dcterms:W3CDTF">2025-01-08T00:25:00Z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nergySoftUID">
    <vt:lpwstr>K01CB5481</vt:lpwstr>
  </property>
</Properties>
</file>