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7939"/>
        <w:gridCol w:w="1701"/>
      </w:tblGrid>
      <w:tr w:rsidR="0058756F" w14:paraId="44302A66" w14:textId="77777777" w:rsidTr="000245A9">
        <w:trPr>
          <w:cantSplit/>
        </w:trPr>
        <w:tc>
          <w:tcPr>
            <w:tcW w:w="9640" w:type="dxa"/>
            <w:gridSpan w:val="2"/>
            <w:tcBorders>
              <w:top w:val="single" w:sz="18" w:space="0" w:color="auto"/>
            </w:tcBorders>
          </w:tcPr>
          <w:p w14:paraId="73DB6EA2" w14:textId="77777777" w:rsidR="0058756F" w:rsidRDefault="0058756F" w:rsidP="000245A9">
            <w:pPr>
              <w:tabs>
                <w:tab w:val="center" w:pos="4645"/>
                <w:tab w:val="right" w:pos="5212"/>
                <w:tab w:val="left" w:pos="8613"/>
                <w:tab w:val="left" w:pos="9322"/>
              </w:tabs>
              <w:ind w:right="56"/>
              <w:rPr>
                <w:rFonts w:ascii="Arial" w:hAnsi="Arial"/>
                <w:b/>
                <w:sz w:val="8"/>
              </w:rPr>
            </w:pPr>
          </w:p>
        </w:tc>
      </w:tr>
      <w:tr w:rsidR="0058756F" w14:paraId="7CAE2E2A" w14:textId="77777777" w:rsidTr="000245A9">
        <w:trPr>
          <w:cantSplit/>
        </w:trPr>
        <w:tc>
          <w:tcPr>
            <w:tcW w:w="7939" w:type="dxa"/>
          </w:tcPr>
          <w:p w14:paraId="06D7541D" w14:textId="77777777" w:rsidR="0058756F" w:rsidRDefault="0058756F" w:rsidP="000245A9">
            <w:pPr>
              <w:ind w:left="-108" w:firstLine="108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APPLICATION FOR BUILDING CERTIFICATE</w:t>
            </w:r>
          </w:p>
        </w:tc>
        <w:tc>
          <w:tcPr>
            <w:tcW w:w="1701" w:type="dxa"/>
            <w:shd w:val="pct20" w:color="auto" w:fill="auto"/>
            <w:vAlign w:val="center"/>
          </w:tcPr>
          <w:p w14:paraId="0DC293D6" w14:textId="77777777" w:rsidR="0058756F" w:rsidRPr="00FD2330" w:rsidRDefault="0058756F" w:rsidP="00B56CE5">
            <w:pPr>
              <w:ind w:right="-108"/>
              <w:rPr>
                <w:rFonts w:ascii="Arial" w:hAnsi="Arial"/>
                <w:b/>
                <w:szCs w:val="24"/>
              </w:rPr>
            </w:pPr>
            <w:r w:rsidRPr="00FD2330">
              <w:rPr>
                <w:rFonts w:ascii="Arial" w:hAnsi="Arial"/>
                <w:b/>
                <w:szCs w:val="24"/>
              </w:rPr>
              <w:t xml:space="preserve">Regulation </w:t>
            </w:r>
            <w:r w:rsidR="00B56CE5">
              <w:rPr>
                <w:rFonts w:ascii="Arial" w:hAnsi="Arial"/>
                <w:b/>
                <w:szCs w:val="24"/>
              </w:rPr>
              <w:t>83</w:t>
            </w:r>
          </w:p>
        </w:tc>
      </w:tr>
      <w:tr w:rsidR="0058756F" w14:paraId="1A295E01" w14:textId="77777777" w:rsidTr="000245A9">
        <w:trPr>
          <w:cantSplit/>
        </w:trPr>
        <w:tc>
          <w:tcPr>
            <w:tcW w:w="9640" w:type="dxa"/>
            <w:gridSpan w:val="2"/>
            <w:tcBorders>
              <w:bottom w:val="single" w:sz="18" w:space="0" w:color="auto"/>
            </w:tcBorders>
          </w:tcPr>
          <w:p w14:paraId="412DEEA7" w14:textId="77777777" w:rsidR="0058756F" w:rsidRDefault="0058756F" w:rsidP="000245A9">
            <w:pPr>
              <w:rPr>
                <w:rFonts w:ascii="Arial" w:hAnsi="Arial"/>
                <w:b/>
                <w:sz w:val="8"/>
              </w:rPr>
            </w:pPr>
          </w:p>
        </w:tc>
      </w:tr>
    </w:tbl>
    <w:p w14:paraId="4007FDF7" w14:textId="21C4E9D1" w:rsidR="0058756F" w:rsidRDefault="00E64A87" w:rsidP="0058756F">
      <w:pPr>
        <w:rPr>
          <w:rFonts w:ascii="Arial" w:hAnsi="Arial"/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CE7803D" wp14:editId="189B8834">
                <wp:simplePos x="0" y="0"/>
                <wp:positionH relativeFrom="column">
                  <wp:posOffset>4739005</wp:posOffset>
                </wp:positionH>
                <wp:positionV relativeFrom="paragraph">
                  <wp:posOffset>36195</wp:posOffset>
                </wp:positionV>
                <wp:extent cx="1302385" cy="796290"/>
                <wp:effectExtent l="0" t="0" r="0" b="381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2385" cy="7962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595998" w14:textId="77777777" w:rsidR="0058756F" w:rsidRDefault="0058756F" w:rsidP="0058756F">
                            <w:pPr>
                              <w:pStyle w:val="Footer"/>
                              <w:shd w:val="clear" w:color="auto" w:fill="D9D9D9"/>
                              <w:tabs>
                                <w:tab w:val="clear" w:pos="4819"/>
                                <w:tab w:val="clear" w:pos="9071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sz w:val="72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Form 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72"/>
                              </w:rPr>
                              <w:t>57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E7803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3.15pt;margin-top:2.85pt;width:102.55pt;height:62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" strokecolor="white">
                <v:fill opacity="32896f"/>
                <v:textbox>
                  <w:txbxContent>
                    <w:p w14:paraId="25595998" w14:textId="77777777" w:rsidR="0058756F" w:rsidRDefault="0058756F" w:rsidP="0058756F">
                      <w:pPr>
                        <w:pStyle w:val="Footer"/>
                        <w:shd w:val="clear" w:color="auto" w:fill="D9D9D9"/>
                        <w:tabs>
                          <w:tab w:val="clear" w:pos="4819"/>
                          <w:tab w:val="clear" w:pos="9071"/>
                        </w:tabs>
                        <w:rPr>
                          <w:rFonts w:ascii="Arial" w:hAnsi="Arial" w:cs="Arial"/>
                          <w:b/>
                          <w:bCs/>
                          <w:sz w:val="72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Form 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72"/>
                        </w:rPr>
                        <w:t>57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559"/>
      </w:tblGrid>
      <w:tr w:rsidR="0058756F" w14:paraId="0776A601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0DA6D004" w14:textId="77777777" w:rsidR="0058756F" w:rsidRPr="00FA5472" w:rsidRDefault="0058756F" w:rsidP="000245A9">
            <w:pPr>
              <w:jc w:val="right"/>
              <w:rPr>
                <w:rFonts w:ascii="Arial" w:hAnsi="Arial"/>
                <w:sz w:val="20"/>
              </w:rPr>
            </w:pPr>
            <w:r w:rsidRPr="00FA5472">
              <w:rPr>
                <w:rFonts w:ascii="Arial" w:hAnsi="Arial"/>
                <w:sz w:val="20"/>
              </w:rPr>
              <w:t>To: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86D06A" w14:textId="77777777" w:rsidR="0058756F" w:rsidRPr="00FA5472" w:rsidRDefault="00742A9B" w:rsidP="00FA5472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West Tamar Council</w:t>
            </w:r>
          </w:p>
        </w:tc>
        <w:tc>
          <w:tcPr>
            <w:tcW w:w="1559" w:type="dxa"/>
            <w:tcBorders>
              <w:left w:val="single" w:sz="2" w:space="0" w:color="auto"/>
            </w:tcBorders>
          </w:tcPr>
          <w:p w14:paraId="75F65DBA" w14:textId="77777777" w:rsidR="0058756F" w:rsidRDefault="0058756F" w:rsidP="000245A9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General Manager</w:t>
            </w:r>
          </w:p>
        </w:tc>
      </w:tr>
    </w:tbl>
    <w:p w14:paraId="6DCB2A89" w14:textId="77777777" w:rsidR="0058756F" w:rsidRDefault="0058756F" w:rsidP="0058756F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559"/>
      </w:tblGrid>
      <w:tr w:rsidR="0058756F" w14:paraId="59C27370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4" w:space="0" w:color="auto"/>
            </w:tcBorders>
          </w:tcPr>
          <w:p w14:paraId="262BB020" w14:textId="77777777" w:rsidR="0058756F" w:rsidRDefault="0058756F" w:rsidP="000245A9">
            <w:pPr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073E5" w14:textId="77777777" w:rsidR="0058756F" w:rsidRPr="00FA5472" w:rsidRDefault="00FA5472" w:rsidP="000245A9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PO Box 16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133B01D8" w14:textId="77777777" w:rsidR="0058756F" w:rsidRDefault="0058756F" w:rsidP="000245A9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Address</w:t>
            </w:r>
          </w:p>
        </w:tc>
      </w:tr>
    </w:tbl>
    <w:p w14:paraId="13D383D4" w14:textId="77777777" w:rsidR="0058756F" w:rsidRDefault="0058756F" w:rsidP="0058756F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559"/>
      </w:tblGrid>
      <w:tr w:rsidR="00FA5472" w14:paraId="124A116F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34752453" w14:textId="77777777" w:rsidR="00FA5472" w:rsidRDefault="00FA5472" w:rsidP="000245A9">
            <w:pPr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FF427F" w14:textId="77777777" w:rsidR="00FA5472" w:rsidRPr="00FA5472" w:rsidRDefault="00FA5472" w:rsidP="000245A9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RIVERSIDE  TAS  7250</w:t>
            </w:r>
          </w:p>
        </w:tc>
        <w:tc>
          <w:tcPr>
            <w:tcW w:w="1559" w:type="dxa"/>
            <w:tcBorders>
              <w:left w:val="single" w:sz="2" w:space="0" w:color="auto"/>
            </w:tcBorders>
          </w:tcPr>
          <w:p w14:paraId="37A6BA69" w14:textId="77777777" w:rsidR="00FA5472" w:rsidRDefault="00FA5472" w:rsidP="000245A9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Suburb/postcode</w:t>
            </w:r>
          </w:p>
        </w:tc>
      </w:tr>
    </w:tbl>
    <w:p w14:paraId="3E8B8725" w14:textId="77777777" w:rsidR="0058756F" w:rsidRPr="009B505B" w:rsidRDefault="0058756F" w:rsidP="0058756F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58756F" w14:paraId="37581D5E" w14:textId="77777777" w:rsidTr="000245A9">
        <w:trPr>
          <w:cantSplit/>
        </w:trPr>
        <w:tc>
          <w:tcPr>
            <w:tcW w:w="6380" w:type="dxa"/>
          </w:tcPr>
          <w:p w14:paraId="09CC7CA6" w14:textId="77777777" w:rsidR="0058756F" w:rsidRDefault="0058756F" w:rsidP="000245A9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Applicants details:</w:t>
            </w:r>
          </w:p>
        </w:tc>
        <w:tc>
          <w:tcPr>
            <w:tcW w:w="3260" w:type="dxa"/>
            <w:shd w:val="pct20" w:color="auto" w:fill="auto"/>
          </w:tcPr>
          <w:p w14:paraId="04D6967E" w14:textId="77777777" w:rsidR="0058756F" w:rsidRDefault="0058756F" w:rsidP="000245A9">
            <w:pPr>
              <w:rPr>
                <w:rFonts w:ascii="Arial" w:hAnsi="Arial"/>
              </w:rPr>
            </w:pPr>
          </w:p>
        </w:tc>
      </w:tr>
    </w:tbl>
    <w:p w14:paraId="4A6B5E76" w14:textId="77777777" w:rsidR="0058756F" w:rsidRPr="009B505B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right="56"/>
        <w:rPr>
          <w:rFonts w:ascii="Arial" w:hAnsi="Arial"/>
          <w:b/>
          <w:sz w:val="8"/>
          <w:szCs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FD2330" w14:paraId="0B423E5A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1413C15E" w14:textId="77777777" w:rsidR="00FD2330" w:rsidRPr="00FD2330" w:rsidRDefault="00FD2330" w:rsidP="00FA5472">
            <w:pPr>
              <w:pStyle w:val="FootnoteText"/>
              <w:jc w:val="right"/>
              <w:rPr>
                <w:rFonts w:ascii="Arial" w:hAnsi="Arial"/>
                <w:i/>
                <w:sz w:val="16"/>
                <w:szCs w:val="16"/>
              </w:rPr>
            </w:pPr>
            <w:r>
              <w:rPr>
                <w:rFonts w:ascii="Arial" w:hAnsi="Arial"/>
              </w:rPr>
              <w:t>Name: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EDE739" w14:textId="093F126C" w:rsidR="00FD2330" w:rsidRPr="00FA5472" w:rsidRDefault="00FD2330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</w:tcBorders>
          </w:tcPr>
          <w:p w14:paraId="45CC58C3" w14:textId="77777777" w:rsidR="00FD2330" w:rsidRDefault="00FD2330" w:rsidP="00FD2330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Contact person: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60FA0" w14:textId="045A85BC" w:rsidR="00FD2330" w:rsidRPr="00FA5472" w:rsidRDefault="00FD2330" w:rsidP="000245A9">
            <w:pPr>
              <w:jc w:val="right"/>
              <w:rPr>
                <w:rFonts w:ascii="Arial" w:hAnsi="Arial"/>
                <w:sz w:val="20"/>
              </w:rPr>
            </w:pPr>
          </w:p>
        </w:tc>
      </w:tr>
    </w:tbl>
    <w:p w14:paraId="075EB247" w14:textId="77777777" w:rsidR="0058756F" w:rsidRDefault="0058756F" w:rsidP="0058756F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58756F" w14:paraId="06F5549C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56EA0E61" w14:textId="77777777" w:rsidR="0058756F" w:rsidRDefault="0058756F" w:rsidP="00FA5472">
            <w:pPr>
              <w:pStyle w:val="FootnoteText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368F1B" w14:textId="53B27913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</w:tcPr>
          <w:p w14:paraId="041CDFEB" w14:textId="77777777" w:rsidR="0058756F" w:rsidRDefault="0058756F" w:rsidP="000245A9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Phone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C6FD6E" w14:textId="062724AB" w:rsidR="0058756F" w:rsidRPr="00FA5472" w:rsidRDefault="0058756F" w:rsidP="00704DDD">
            <w:pPr>
              <w:jc w:val="right"/>
              <w:rPr>
                <w:rFonts w:ascii="Arial" w:hAnsi="Arial"/>
                <w:sz w:val="20"/>
              </w:rPr>
            </w:pPr>
          </w:p>
        </w:tc>
      </w:tr>
    </w:tbl>
    <w:p w14:paraId="0CBB8A84" w14:textId="77777777" w:rsidR="0058756F" w:rsidRDefault="0058756F" w:rsidP="0058756F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FA5472" w14:paraId="01E4274B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11BD9304" w14:textId="77777777" w:rsidR="00FA5472" w:rsidRDefault="00FA5472" w:rsidP="000245A9">
            <w:pPr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BDC89C" w14:textId="00DB9E74" w:rsidR="00FA5472" w:rsidRPr="00FA5472" w:rsidRDefault="00FA5472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</w:tcPr>
          <w:p w14:paraId="7BC5DF6F" w14:textId="77777777" w:rsidR="00FA5472" w:rsidRDefault="00FA5472" w:rsidP="000245A9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Mobile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19B290" w14:textId="26B66F34" w:rsidR="00FA5472" w:rsidRPr="00FA5472" w:rsidRDefault="00FA5472" w:rsidP="00FA5472">
            <w:pPr>
              <w:jc w:val="right"/>
              <w:rPr>
                <w:rFonts w:ascii="Arial" w:hAnsi="Arial"/>
                <w:sz w:val="20"/>
              </w:rPr>
            </w:pPr>
          </w:p>
        </w:tc>
      </w:tr>
    </w:tbl>
    <w:p w14:paraId="28C407CB" w14:textId="77777777" w:rsidR="0058756F" w:rsidRDefault="0058756F" w:rsidP="0058756F">
      <w:pPr>
        <w:rPr>
          <w:rFonts w:ascii="Arial" w:hAnsi="Arial"/>
          <w:sz w:val="8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2"/>
        <w:gridCol w:w="1984"/>
        <w:gridCol w:w="284"/>
        <w:gridCol w:w="1417"/>
        <w:gridCol w:w="1274"/>
        <w:gridCol w:w="284"/>
        <w:gridCol w:w="2411"/>
        <w:gridCol w:w="284"/>
      </w:tblGrid>
      <w:tr w:rsidR="0058756F" w14:paraId="734C7092" w14:textId="77777777" w:rsidTr="003C2F42">
        <w:trPr>
          <w:cantSplit/>
          <w:trHeight w:val="284"/>
        </w:trPr>
        <w:tc>
          <w:tcPr>
            <w:tcW w:w="5387" w:type="dxa"/>
            <w:gridSpan w:val="4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036BBC49" w14:textId="77777777" w:rsidR="0058756F" w:rsidRDefault="0058756F" w:rsidP="000245A9">
            <w:pPr>
              <w:pStyle w:val="FootnoteText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Email address:</w:t>
            </w:r>
          </w:p>
        </w:tc>
        <w:tc>
          <w:tcPr>
            <w:tcW w:w="425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22F637" w14:textId="3FD4ED21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</w:tr>
      <w:tr w:rsidR="00B86C69" w:rsidRPr="00B86C69" w14:paraId="5FEFAA82" w14:textId="77777777" w:rsidTr="003C2F42">
        <w:trPr>
          <w:cantSplit/>
        </w:trPr>
        <w:tc>
          <w:tcPr>
            <w:tcW w:w="538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6879403" w14:textId="77777777" w:rsidR="00B86C69" w:rsidRPr="00B86C69" w:rsidRDefault="00B86C69" w:rsidP="00B86C69">
            <w:pPr>
              <w:pStyle w:val="FootnoteText"/>
              <w:jc w:val="center"/>
              <w:rPr>
                <w:rFonts w:ascii="Arial" w:hAnsi="Arial"/>
                <w:sz w:val="8"/>
                <w:szCs w:val="8"/>
              </w:rPr>
            </w:pPr>
          </w:p>
        </w:tc>
        <w:tc>
          <w:tcPr>
            <w:tcW w:w="4253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  <w:vAlign w:val="center"/>
          </w:tcPr>
          <w:p w14:paraId="2A462469" w14:textId="77777777" w:rsidR="00B86C69" w:rsidRPr="00B86C69" w:rsidRDefault="00B86C69" w:rsidP="000245A9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FD2330" w14:paraId="37369ECA" w14:textId="77777777" w:rsidTr="008C10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84"/>
        </w:trPr>
        <w:tc>
          <w:tcPr>
            <w:tcW w:w="1702" w:type="dxa"/>
          </w:tcPr>
          <w:p w14:paraId="086D1951" w14:textId="77777777" w:rsidR="00FD2330" w:rsidRDefault="00FD2330" w:rsidP="008C1042">
            <w:pPr>
              <w:pStyle w:val="FootnoteText"/>
              <w:ind w:right="34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 w:cs="Arial"/>
                <w:i/>
                <w:iCs/>
                <w:sz w:val="16"/>
              </w:rPr>
              <w:t>(X which applicable)</w:t>
            </w:r>
          </w:p>
        </w:tc>
        <w:tc>
          <w:tcPr>
            <w:tcW w:w="1984" w:type="dxa"/>
            <w:tcBorders>
              <w:left w:val="nil"/>
              <w:right w:val="single" w:sz="4" w:space="0" w:color="auto"/>
            </w:tcBorders>
          </w:tcPr>
          <w:p w14:paraId="5C70F4F7" w14:textId="77777777" w:rsidR="00FD2330" w:rsidRDefault="00FD2330" w:rsidP="000245A9">
            <w:pPr>
              <w:pStyle w:val="FootnoteText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  <w:sz w:val="18"/>
              </w:rPr>
              <w:t>owner</w:t>
            </w:r>
            <w:r>
              <w:rPr>
                <w:rFonts w:ascii="Arial" w:hAnsi="Arial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29EF0" w14:textId="77777777" w:rsidR="00FD2330" w:rsidRPr="00FA5472" w:rsidRDefault="00FD2330" w:rsidP="000245A9">
            <w:pPr>
              <w:pStyle w:val="FootnoteText"/>
              <w:rPr>
                <w:rFonts w:ascii="Arial" w:hAnsi="Arial"/>
              </w:rPr>
            </w:pPr>
          </w:p>
        </w:tc>
        <w:tc>
          <w:tcPr>
            <w:tcW w:w="269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C485D03" w14:textId="77777777" w:rsidR="00FD2330" w:rsidRDefault="00FD2330" w:rsidP="000245A9">
            <w:pPr>
              <w:pStyle w:val="FootnoteText"/>
              <w:jc w:val="right"/>
              <w:rPr>
                <w:rFonts w:ascii="Arial" w:hAnsi="Arial"/>
                <w:iCs/>
              </w:rPr>
            </w:pPr>
            <w:r>
              <w:rPr>
                <w:rFonts w:ascii="Arial" w:hAnsi="Arial"/>
                <w:iCs/>
                <w:sz w:val="18"/>
              </w:rPr>
              <w:t>purchaser</w:t>
            </w:r>
            <w:r>
              <w:rPr>
                <w:rFonts w:ascii="Arial" w:hAnsi="Arial"/>
                <w:iCs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537CC" w14:textId="77777777" w:rsidR="00FD2330" w:rsidRPr="00FA5472" w:rsidRDefault="00FD2330" w:rsidP="000245A9">
            <w:pPr>
              <w:pStyle w:val="FootnoteText"/>
              <w:rPr>
                <w:rFonts w:ascii="Arial" w:hAnsi="Arial"/>
                <w:iCs/>
              </w:rPr>
            </w:pPr>
          </w:p>
        </w:tc>
        <w:tc>
          <w:tcPr>
            <w:tcW w:w="2411" w:type="dxa"/>
            <w:tcBorders>
              <w:left w:val="single" w:sz="4" w:space="0" w:color="auto"/>
              <w:right w:val="single" w:sz="4" w:space="0" w:color="auto"/>
            </w:tcBorders>
          </w:tcPr>
          <w:p w14:paraId="41DA62C1" w14:textId="77777777" w:rsidR="00FD2330" w:rsidRDefault="00FD2330" w:rsidP="000245A9">
            <w:pPr>
              <w:pStyle w:val="FootnoteText"/>
              <w:jc w:val="right"/>
              <w:rPr>
                <w:rFonts w:ascii="Arial" w:hAnsi="Arial"/>
                <w:iCs/>
              </w:rPr>
            </w:pPr>
            <w:r>
              <w:rPr>
                <w:rFonts w:ascii="Arial" w:hAnsi="Arial"/>
                <w:iCs/>
                <w:sz w:val="18"/>
              </w:rPr>
              <w:t>authorised person</w:t>
            </w:r>
            <w:r>
              <w:rPr>
                <w:rFonts w:ascii="Arial" w:hAnsi="Arial"/>
                <w:iCs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B5130" w14:textId="77777777" w:rsidR="00FD2330" w:rsidRPr="00FA5472" w:rsidRDefault="00FD2330" w:rsidP="000245A9">
            <w:pPr>
              <w:pStyle w:val="FootnoteText"/>
              <w:rPr>
                <w:rFonts w:ascii="Arial" w:hAnsi="Arial"/>
                <w:iCs/>
              </w:rPr>
            </w:pPr>
          </w:p>
        </w:tc>
      </w:tr>
    </w:tbl>
    <w:p w14:paraId="45768B11" w14:textId="77777777" w:rsidR="0058756F" w:rsidRDefault="0058756F" w:rsidP="0058756F">
      <w:pPr>
        <w:rPr>
          <w:rFonts w:ascii="Arial" w:hAnsi="Arial"/>
          <w:sz w:val="8"/>
          <w:szCs w:val="8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1275"/>
        <w:gridCol w:w="4253"/>
      </w:tblGrid>
      <w:tr w:rsidR="003C2F42" w14:paraId="26557FF6" w14:textId="77777777" w:rsidTr="003C2F42">
        <w:trPr>
          <w:cantSplit/>
          <w:trHeight w:val="277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C1E34A" w14:textId="77777777" w:rsidR="003C2F42" w:rsidRDefault="003C2F42" w:rsidP="00AF45E4">
            <w:pPr>
              <w:pStyle w:val="FootnoteText"/>
              <w:rPr>
                <w:rFonts w:ascii="Arial" w:hAnsi="Arial"/>
                <w:i/>
                <w:iCs/>
                <w:sz w:val="16"/>
              </w:rPr>
            </w:pPr>
            <w:r>
              <w:rPr>
                <w:rFonts w:ascii="Arial" w:hAnsi="Arial"/>
                <w:i/>
                <w:iCs/>
                <w:sz w:val="16"/>
              </w:rPr>
              <w:t xml:space="preserve">Persons other than the owner or purchaser of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397F19" w14:textId="77777777" w:rsidR="003C2F42" w:rsidRPr="003C2F42" w:rsidRDefault="003C2F42" w:rsidP="003C2F42">
            <w:pPr>
              <w:pStyle w:val="FootnoteText"/>
              <w:rPr>
                <w:rFonts w:ascii="Arial" w:hAnsi="Arial"/>
                <w:sz w:val="16"/>
                <w:szCs w:val="16"/>
              </w:rPr>
            </w:pPr>
            <w:r w:rsidRPr="003C2F42">
              <w:rPr>
                <w:rFonts w:ascii="Arial" w:hAnsi="Arial"/>
                <w:sz w:val="16"/>
                <w:szCs w:val="16"/>
              </w:rPr>
              <w:t>Email address: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DCD9B" w14:textId="77777777" w:rsidR="003C2F42" w:rsidRDefault="003C2F42" w:rsidP="00AF45E4">
            <w:pPr>
              <w:rPr>
                <w:rFonts w:ascii="Arial" w:hAnsi="Arial"/>
              </w:rPr>
            </w:pPr>
          </w:p>
        </w:tc>
      </w:tr>
      <w:tr w:rsidR="003C2F42" w14:paraId="1122C3C8" w14:textId="77777777" w:rsidTr="003C2F42">
        <w:trPr>
          <w:cantSplit/>
          <w:trHeight w:val="187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14:paraId="391AD33D" w14:textId="77777777" w:rsidR="003C2F42" w:rsidRDefault="003C2F42" w:rsidP="003C2F42">
            <w:pPr>
              <w:pStyle w:val="FootnoteText"/>
              <w:rPr>
                <w:rFonts w:ascii="Arial" w:hAnsi="Arial"/>
                <w:i/>
                <w:iCs/>
                <w:sz w:val="16"/>
              </w:rPr>
            </w:pPr>
            <w:r>
              <w:rPr>
                <w:rFonts w:ascii="Arial" w:hAnsi="Arial"/>
                <w:i/>
                <w:iCs/>
                <w:sz w:val="16"/>
              </w:rPr>
              <w:t>the subject building are to be expressly authorised by the owner or purchaser of the building: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526A0F4" w14:textId="77777777" w:rsidR="003C2F42" w:rsidRPr="003C2F42" w:rsidRDefault="003C2F42" w:rsidP="00AF45E4">
            <w:pPr>
              <w:pStyle w:val="FootnoteText"/>
              <w:jc w:val="right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F989A8" w14:textId="77777777" w:rsidR="003C2F42" w:rsidRDefault="003C2F42" w:rsidP="00AF45E4">
            <w:pPr>
              <w:rPr>
                <w:rFonts w:ascii="Arial" w:hAnsi="Arial"/>
              </w:rPr>
            </w:pPr>
          </w:p>
        </w:tc>
      </w:tr>
    </w:tbl>
    <w:p w14:paraId="7DBD89A6" w14:textId="77777777" w:rsidR="003C2F42" w:rsidRDefault="003C2F42" w:rsidP="0058756F">
      <w:pPr>
        <w:rPr>
          <w:rFonts w:ascii="Arial" w:hAnsi="Arial"/>
          <w:sz w:val="8"/>
          <w:szCs w:val="8"/>
        </w:rPr>
      </w:pPr>
    </w:p>
    <w:p w14:paraId="6B5695C5" w14:textId="77777777" w:rsidR="003C2F42" w:rsidRPr="009B505B" w:rsidRDefault="003C2F42" w:rsidP="0058756F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58756F" w14:paraId="5C018665" w14:textId="77777777" w:rsidTr="000245A9">
        <w:trPr>
          <w:cantSplit/>
        </w:trPr>
        <w:tc>
          <w:tcPr>
            <w:tcW w:w="6380" w:type="dxa"/>
          </w:tcPr>
          <w:p w14:paraId="73BC9921" w14:textId="77777777" w:rsidR="0058756F" w:rsidRDefault="0058756F" w:rsidP="000245A9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Details of building(s):</w:t>
            </w:r>
          </w:p>
        </w:tc>
        <w:tc>
          <w:tcPr>
            <w:tcW w:w="3260" w:type="dxa"/>
            <w:shd w:val="pct20" w:color="auto" w:fill="auto"/>
          </w:tcPr>
          <w:p w14:paraId="254B7CDA" w14:textId="77777777" w:rsidR="0058756F" w:rsidRDefault="0058756F" w:rsidP="000245A9">
            <w:pPr>
              <w:ind w:right="-108"/>
              <w:rPr>
                <w:rFonts w:ascii="Arial" w:hAnsi="Arial"/>
                <w:b/>
                <w:bCs/>
              </w:rPr>
            </w:pPr>
          </w:p>
        </w:tc>
      </w:tr>
    </w:tbl>
    <w:p w14:paraId="418DAA4E" w14:textId="77777777" w:rsidR="0058756F" w:rsidRPr="009B505B" w:rsidRDefault="0058756F" w:rsidP="0058756F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984"/>
        <w:gridCol w:w="1276"/>
      </w:tblGrid>
      <w:tr w:rsidR="0058756F" w14:paraId="0A8B9FD9" w14:textId="77777777" w:rsidTr="00FA5472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72CB5577" w14:textId="77777777" w:rsidR="0058756F" w:rsidRDefault="0058756F" w:rsidP="00FA5472">
            <w:pPr>
              <w:pStyle w:val="FootnoteText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9A9BFB" w14:textId="5754457F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1984" w:type="dxa"/>
            <w:tcBorders>
              <w:left w:val="single" w:sz="2" w:space="0" w:color="auto"/>
              <w:right w:val="single" w:sz="2" w:space="0" w:color="auto"/>
            </w:tcBorders>
          </w:tcPr>
          <w:p w14:paraId="2F5EDFCD" w14:textId="77777777" w:rsidR="0058756F" w:rsidRDefault="0058756F" w:rsidP="000245A9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Lot No: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BC7970" w14:textId="6699D4E7" w:rsidR="0058756F" w:rsidRPr="00FA5472" w:rsidRDefault="0058756F" w:rsidP="0030055D">
            <w:pPr>
              <w:ind w:right="-21"/>
              <w:jc w:val="right"/>
              <w:rPr>
                <w:rFonts w:ascii="Arial" w:hAnsi="Arial"/>
                <w:sz w:val="20"/>
              </w:rPr>
            </w:pPr>
          </w:p>
        </w:tc>
      </w:tr>
    </w:tbl>
    <w:p w14:paraId="297FF95D" w14:textId="77777777" w:rsidR="0058756F" w:rsidRDefault="0058756F" w:rsidP="0058756F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984"/>
        <w:gridCol w:w="1276"/>
      </w:tblGrid>
      <w:tr w:rsidR="00FA5472" w14:paraId="49B4D593" w14:textId="77777777" w:rsidTr="000245A9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2D8E1ABC" w14:textId="77777777" w:rsidR="00FA5472" w:rsidRDefault="00FA5472" w:rsidP="000245A9">
            <w:pPr>
              <w:jc w:val="right"/>
              <w:rPr>
                <w:rFonts w:ascii="Arial" w:hAnsi="Arial"/>
                <w:sz w:val="20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A46FBF" w14:textId="56FAF599" w:rsidR="00FA5472" w:rsidRPr="00FA5472" w:rsidRDefault="00FA5472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1984" w:type="dxa"/>
            <w:tcBorders>
              <w:left w:val="single" w:sz="2" w:space="0" w:color="auto"/>
              <w:right w:val="single" w:sz="2" w:space="0" w:color="auto"/>
            </w:tcBorders>
          </w:tcPr>
          <w:p w14:paraId="225FB6E0" w14:textId="77777777" w:rsidR="00FA5472" w:rsidRDefault="00FA5472" w:rsidP="000245A9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Certificate of title No: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F76399" w14:textId="36899635" w:rsidR="00FA5472" w:rsidRPr="00FA5472" w:rsidRDefault="00FA5472" w:rsidP="00C27B73">
            <w:pPr>
              <w:jc w:val="right"/>
              <w:rPr>
                <w:rFonts w:ascii="Arial" w:hAnsi="Arial"/>
                <w:sz w:val="20"/>
              </w:rPr>
            </w:pPr>
          </w:p>
        </w:tc>
      </w:tr>
    </w:tbl>
    <w:p w14:paraId="39723EF2" w14:textId="77777777" w:rsidR="0058756F" w:rsidRDefault="0058756F" w:rsidP="0058756F">
      <w:pPr>
        <w:spacing w:before="80" w:after="80"/>
        <w:ind w:right="-11"/>
        <w:rPr>
          <w:rFonts w:ascii="Arial" w:hAnsi="Arial"/>
          <w:sz w:val="8"/>
        </w:rPr>
      </w:pPr>
    </w:p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702"/>
        <w:gridCol w:w="1984"/>
        <w:gridCol w:w="284"/>
        <w:gridCol w:w="2692"/>
        <w:gridCol w:w="284"/>
        <w:gridCol w:w="2410"/>
        <w:gridCol w:w="284"/>
      </w:tblGrid>
      <w:tr w:rsidR="008C1042" w14:paraId="1F685897" w14:textId="77777777" w:rsidTr="008C1042">
        <w:trPr>
          <w:cantSplit/>
          <w:trHeight w:val="284"/>
        </w:trPr>
        <w:tc>
          <w:tcPr>
            <w:tcW w:w="1702" w:type="dxa"/>
            <w:tcBorders>
              <w:right w:val="single" w:sz="4" w:space="0" w:color="auto"/>
            </w:tcBorders>
            <w:vAlign w:val="center"/>
          </w:tcPr>
          <w:p w14:paraId="6EE59BE2" w14:textId="77777777" w:rsidR="008C1042" w:rsidRDefault="008C1042" w:rsidP="000245A9">
            <w:pPr>
              <w:pStyle w:val="FootnoteText"/>
              <w:jc w:val="right"/>
              <w:rPr>
                <w:rFonts w:ascii="Arial" w:hAnsi="Arial"/>
              </w:rPr>
            </w:pPr>
            <w:r>
              <w:rPr>
                <w:rFonts w:ascii="Arial" w:hAnsi="Arial" w:cs="Arial"/>
                <w:i/>
                <w:iCs/>
                <w:sz w:val="16"/>
              </w:rPr>
              <w:t>(X applicable box.)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14:paraId="799A225C" w14:textId="77777777" w:rsidR="008C1042" w:rsidRDefault="008C1042" w:rsidP="000245A9">
            <w:pPr>
              <w:pStyle w:val="FootnoteText"/>
              <w:jc w:val="right"/>
              <w:rPr>
                <w:rFonts w:ascii="Arial" w:hAnsi="Arial"/>
              </w:rPr>
            </w:pPr>
            <w:r w:rsidRPr="008C1042">
              <w:rPr>
                <w:rFonts w:ascii="Arial" w:hAnsi="Arial"/>
              </w:rPr>
              <w:t>all buildings on site: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52DF7" w14:textId="77777777" w:rsidR="008C1042" w:rsidRPr="00FA5472" w:rsidRDefault="008C1042" w:rsidP="000245A9">
            <w:pPr>
              <w:pStyle w:val="FootnoteText"/>
              <w:rPr>
                <w:rFonts w:ascii="Arial" w:hAnsi="Arial"/>
              </w:rPr>
            </w:pPr>
          </w:p>
        </w:tc>
        <w:tc>
          <w:tcPr>
            <w:tcW w:w="26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613107" w14:textId="77777777" w:rsidR="008C1042" w:rsidRDefault="008C1042" w:rsidP="000245A9">
            <w:pPr>
              <w:jc w:val="right"/>
              <w:rPr>
                <w:rFonts w:ascii="Arial" w:hAnsi="Arial"/>
                <w:iCs/>
                <w:sz w:val="18"/>
              </w:rPr>
            </w:pPr>
            <w:r>
              <w:rPr>
                <w:rFonts w:ascii="Arial" w:hAnsi="Arial"/>
                <w:iCs/>
                <w:sz w:val="18"/>
              </w:rPr>
              <w:t>a particular building on site: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29A48" w14:textId="77777777" w:rsidR="008C1042" w:rsidRPr="00FA5472" w:rsidRDefault="008C1042" w:rsidP="000245A9">
            <w:pPr>
              <w:pStyle w:val="Footer"/>
              <w:tabs>
                <w:tab w:val="clear" w:pos="4819"/>
                <w:tab w:val="clear" w:pos="9071"/>
              </w:tabs>
              <w:rPr>
                <w:rFonts w:ascii="Arial" w:hAnsi="Arial"/>
                <w:iCs/>
                <w:sz w:val="20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059399" w14:textId="77777777" w:rsidR="008C1042" w:rsidRDefault="008C1042" w:rsidP="000245A9">
            <w:pPr>
              <w:jc w:val="right"/>
              <w:rPr>
                <w:rFonts w:ascii="Arial" w:hAnsi="Arial"/>
                <w:iCs/>
                <w:sz w:val="18"/>
              </w:rPr>
            </w:pPr>
            <w:r>
              <w:rPr>
                <w:rFonts w:ascii="Arial" w:hAnsi="Arial"/>
                <w:iCs/>
                <w:sz w:val="18"/>
              </w:rPr>
              <w:t>part of a building: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C2D73" w14:textId="77777777" w:rsidR="008C1042" w:rsidRPr="00FA5472" w:rsidRDefault="008C1042" w:rsidP="000245A9">
            <w:pPr>
              <w:pStyle w:val="Footer"/>
              <w:tabs>
                <w:tab w:val="clear" w:pos="4819"/>
                <w:tab w:val="clear" w:pos="9071"/>
              </w:tabs>
              <w:rPr>
                <w:rFonts w:ascii="Arial" w:hAnsi="Arial"/>
                <w:iCs/>
                <w:sz w:val="20"/>
              </w:rPr>
            </w:pPr>
          </w:p>
        </w:tc>
      </w:tr>
    </w:tbl>
    <w:p w14:paraId="011B5B19" w14:textId="77777777" w:rsidR="0058756F" w:rsidRDefault="0058756F" w:rsidP="0058756F">
      <w:pPr>
        <w:pStyle w:val="FootnoteText"/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3260"/>
      </w:tblGrid>
      <w:tr w:rsidR="0058756F" w14:paraId="4076F925" w14:textId="77777777" w:rsidTr="00FA5472">
        <w:trPr>
          <w:cantSplit/>
          <w:trHeight w:val="284"/>
        </w:trPr>
        <w:tc>
          <w:tcPr>
            <w:tcW w:w="1844" w:type="dxa"/>
            <w:vMerge w:val="restart"/>
            <w:tcBorders>
              <w:right w:val="single" w:sz="2" w:space="0" w:color="auto"/>
            </w:tcBorders>
          </w:tcPr>
          <w:p w14:paraId="11828814" w14:textId="77777777" w:rsidR="0058756F" w:rsidRDefault="0058756F" w:rsidP="00FA5472">
            <w:pPr>
              <w:pStyle w:val="FootnoteText"/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Description: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7AB315F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3260" w:type="dxa"/>
            <w:vMerge w:val="restart"/>
            <w:tcBorders>
              <w:left w:val="single" w:sz="2" w:space="0" w:color="auto"/>
            </w:tcBorders>
          </w:tcPr>
          <w:p w14:paraId="5D91E124" w14:textId="77777777" w:rsidR="0058756F" w:rsidRDefault="0058756F" w:rsidP="000245A9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(description of building or particular</w:t>
            </w:r>
            <w:r w:rsidR="003C2F42">
              <w:rPr>
                <w:rFonts w:ascii="Arial" w:hAnsi="Arial"/>
                <w:i/>
                <w:sz w:val="16"/>
              </w:rPr>
              <w:t xml:space="preserve"> </w:t>
            </w:r>
            <w:r>
              <w:rPr>
                <w:rFonts w:ascii="Arial" w:hAnsi="Arial"/>
                <w:i/>
                <w:sz w:val="16"/>
              </w:rPr>
              <w:t>building on site)</w:t>
            </w:r>
          </w:p>
        </w:tc>
      </w:tr>
      <w:tr w:rsidR="0058756F" w14:paraId="267465E7" w14:textId="77777777" w:rsidTr="00FA5472">
        <w:trPr>
          <w:cantSplit/>
          <w:trHeight w:val="284"/>
        </w:trPr>
        <w:tc>
          <w:tcPr>
            <w:tcW w:w="1844" w:type="dxa"/>
            <w:vMerge/>
            <w:tcBorders>
              <w:right w:val="single" w:sz="2" w:space="0" w:color="auto"/>
            </w:tcBorders>
          </w:tcPr>
          <w:p w14:paraId="2F40DCD4" w14:textId="77777777" w:rsidR="0058756F" w:rsidRDefault="0058756F" w:rsidP="000245A9">
            <w:pPr>
              <w:pStyle w:val="FootnoteText"/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64896E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3260" w:type="dxa"/>
            <w:vMerge/>
            <w:tcBorders>
              <w:left w:val="single" w:sz="2" w:space="0" w:color="auto"/>
            </w:tcBorders>
          </w:tcPr>
          <w:p w14:paraId="39F927B0" w14:textId="77777777" w:rsidR="0058756F" w:rsidRDefault="0058756F" w:rsidP="000245A9">
            <w:pPr>
              <w:rPr>
                <w:rFonts w:ascii="Arial" w:hAnsi="Arial"/>
                <w:i/>
                <w:sz w:val="16"/>
              </w:rPr>
            </w:pPr>
          </w:p>
        </w:tc>
      </w:tr>
    </w:tbl>
    <w:p w14:paraId="5A761606" w14:textId="77777777" w:rsidR="0058756F" w:rsidRPr="009B505B" w:rsidRDefault="0058756F" w:rsidP="0058756F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58756F" w14:paraId="61B344C5" w14:textId="77777777" w:rsidTr="000245A9">
        <w:trPr>
          <w:cantSplit/>
        </w:trPr>
        <w:tc>
          <w:tcPr>
            <w:tcW w:w="6380" w:type="dxa"/>
          </w:tcPr>
          <w:p w14:paraId="7F37CC7A" w14:textId="77777777" w:rsidR="0058756F" w:rsidRDefault="0058756F" w:rsidP="000245A9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Application details:</w:t>
            </w:r>
          </w:p>
        </w:tc>
        <w:tc>
          <w:tcPr>
            <w:tcW w:w="3260" w:type="dxa"/>
            <w:shd w:val="pct20" w:color="auto" w:fill="auto"/>
          </w:tcPr>
          <w:p w14:paraId="1AAC5E88" w14:textId="77777777" w:rsidR="0058756F" w:rsidRDefault="0058756F" w:rsidP="000245A9">
            <w:pPr>
              <w:rPr>
                <w:rFonts w:ascii="Arial" w:hAnsi="Arial"/>
              </w:rPr>
            </w:pPr>
          </w:p>
        </w:tc>
      </w:tr>
    </w:tbl>
    <w:p w14:paraId="356230B4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right="56"/>
        <w:rPr>
          <w:rFonts w:ascii="Arial" w:hAnsi="Arial"/>
          <w:b/>
          <w:sz w:val="12"/>
        </w:rPr>
      </w:pPr>
    </w:p>
    <w:p w14:paraId="12F33BE4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This application is made under </w:t>
      </w:r>
      <w:r w:rsidR="00FD2330">
        <w:rPr>
          <w:rFonts w:ascii="Arial" w:hAnsi="Arial"/>
          <w:b/>
          <w:sz w:val="20"/>
        </w:rPr>
        <w:t>regulation 8</w:t>
      </w:r>
      <w:r w:rsidR="00B56CE5">
        <w:rPr>
          <w:rFonts w:ascii="Arial" w:hAnsi="Arial"/>
          <w:b/>
          <w:sz w:val="20"/>
        </w:rPr>
        <w:t>3</w:t>
      </w:r>
      <w:r>
        <w:rPr>
          <w:rFonts w:ascii="Arial" w:hAnsi="Arial"/>
          <w:b/>
          <w:sz w:val="20"/>
        </w:rPr>
        <w:t xml:space="preserve"> of the </w:t>
      </w:r>
      <w:r>
        <w:rPr>
          <w:rFonts w:ascii="Arial" w:hAnsi="Arial"/>
          <w:b/>
          <w:i/>
          <w:iCs/>
          <w:sz w:val="20"/>
        </w:rPr>
        <w:t xml:space="preserve">Building </w:t>
      </w:r>
      <w:r w:rsidR="00FD2330">
        <w:rPr>
          <w:rFonts w:ascii="Arial" w:hAnsi="Arial"/>
          <w:b/>
          <w:i/>
          <w:iCs/>
          <w:sz w:val="20"/>
        </w:rPr>
        <w:t>Regulations</w:t>
      </w:r>
      <w:r>
        <w:rPr>
          <w:rFonts w:ascii="Arial" w:hAnsi="Arial"/>
          <w:b/>
          <w:i/>
          <w:iCs/>
          <w:sz w:val="20"/>
        </w:rPr>
        <w:t xml:space="preserve"> 20</w:t>
      </w:r>
      <w:r w:rsidR="00E30E0B">
        <w:rPr>
          <w:rFonts w:ascii="Arial" w:hAnsi="Arial"/>
          <w:b/>
          <w:i/>
          <w:iCs/>
          <w:sz w:val="20"/>
        </w:rPr>
        <w:t>16</w:t>
      </w:r>
      <w:r w:rsidR="00FD2330">
        <w:rPr>
          <w:rFonts w:ascii="Arial" w:hAnsi="Arial"/>
          <w:b/>
          <w:iCs/>
          <w:sz w:val="20"/>
        </w:rPr>
        <w:t xml:space="preserve">, </w:t>
      </w:r>
      <w:r w:rsidR="00B56CE5">
        <w:rPr>
          <w:rFonts w:ascii="Arial" w:hAnsi="Arial"/>
          <w:b/>
          <w:iCs/>
          <w:sz w:val="20"/>
        </w:rPr>
        <w:t xml:space="preserve">and </w:t>
      </w:r>
      <w:r w:rsidR="00FD2330">
        <w:rPr>
          <w:rFonts w:ascii="Arial" w:hAnsi="Arial"/>
          <w:b/>
          <w:iCs/>
          <w:sz w:val="20"/>
        </w:rPr>
        <w:t xml:space="preserve">in accordance with </w:t>
      </w:r>
      <w:r w:rsidR="00B56CE5">
        <w:rPr>
          <w:rFonts w:ascii="Arial" w:hAnsi="Arial"/>
          <w:b/>
          <w:iCs/>
          <w:sz w:val="20"/>
        </w:rPr>
        <w:t xml:space="preserve">any Determination made by </w:t>
      </w:r>
      <w:r w:rsidR="00FD2330">
        <w:rPr>
          <w:rFonts w:ascii="Arial" w:hAnsi="Arial"/>
          <w:b/>
          <w:iCs/>
          <w:sz w:val="20"/>
        </w:rPr>
        <w:t>the Director in relation to building certificate</w:t>
      </w:r>
      <w:r w:rsidR="00B56CE5">
        <w:rPr>
          <w:rFonts w:ascii="Arial" w:hAnsi="Arial"/>
          <w:b/>
          <w:iCs/>
          <w:sz w:val="20"/>
        </w:rPr>
        <w:t>s.</w:t>
      </w:r>
      <w:r w:rsidR="00FD2330">
        <w:rPr>
          <w:rFonts w:ascii="Arial" w:hAnsi="Arial"/>
          <w:b/>
          <w:iCs/>
          <w:sz w:val="20"/>
        </w:rPr>
        <w:t xml:space="preserve"> </w:t>
      </w:r>
    </w:p>
    <w:p w14:paraId="184D4CC8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68875BE9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2BDDEFE2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7C487CB3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03E4E9CC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7FE9F9DE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4E23B3C8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4AB4DC7E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177BA9A3" w14:textId="77777777" w:rsidR="00704DDD" w:rsidRDefault="00704DDD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7E27A036" w14:textId="77777777" w:rsidR="00704DDD" w:rsidRDefault="00704DDD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513A3B31" w14:textId="77777777" w:rsidR="00704DDD" w:rsidRDefault="00704DDD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41FD9F24" w14:textId="77777777" w:rsidR="00704DDD" w:rsidRDefault="00704DDD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39CF07D6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566C7BD3" w14:textId="77777777" w:rsidR="009B505B" w:rsidRDefault="009B505B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1AD73AC0" w14:textId="77777777" w:rsidR="009B505B" w:rsidRDefault="009B505B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4DF59D35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629CE2B4" w14:textId="77777777" w:rsidR="0058756F" w:rsidRDefault="0058756F" w:rsidP="0058756F">
      <w:pPr>
        <w:tabs>
          <w:tab w:val="center" w:pos="4645"/>
          <w:tab w:val="right" w:pos="5212"/>
          <w:tab w:val="left" w:pos="8613"/>
          <w:tab w:val="left" w:pos="9322"/>
        </w:tabs>
        <w:ind w:left="-142" w:right="56"/>
        <w:rPr>
          <w:rFonts w:ascii="Arial" w:hAnsi="Arial"/>
          <w:bCs/>
          <w:sz w:val="20"/>
        </w:rPr>
      </w:pPr>
    </w:p>
    <w:p w14:paraId="37B1F52C" w14:textId="77777777" w:rsidR="0058756F" w:rsidRDefault="0058756F" w:rsidP="0058756F">
      <w:pPr>
        <w:tabs>
          <w:tab w:val="left" w:pos="2977"/>
          <w:tab w:val="left" w:pos="6237"/>
          <w:tab w:val="left" w:pos="8505"/>
        </w:tabs>
        <w:rPr>
          <w:rFonts w:ascii="Arial" w:hAnsi="Arial"/>
          <w:i/>
          <w:iCs/>
          <w:sz w:val="16"/>
        </w:rPr>
      </w:pPr>
      <w:r>
        <w:rPr>
          <w:rFonts w:ascii="Arial" w:hAnsi="Arial"/>
          <w:i/>
          <w:iCs/>
          <w:sz w:val="16"/>
        </w:rPr>
        <w:tab/>
        <w:t>Name: [print]</w:t>
      </w:r>
      <w:r>
        <w:rPr>
          <w:rFonts w:ascii="Arial" w:hAnsi="Arial"/>
          <w:i/>
          <w:iCs/>
          <w:sz w:val="16"/>
        </w:rPr>
        <w:tab/>
        <w:t>Signed:</w:t>
      </w:r>
      <w:r>
        <w:rPr>
          <w:rFonts w:ascii="Arial" w:hAnsi="Arial"/>
          <w:i/>
          <w:iCs/>
          <w:sz w:val="16"/>
        </w:rPr>
        <w:tab/>
        <w:t>Date:</w: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3260"/>
        <w:gridCol w:w="283"/>
        <w:gridCol w:w="2694"/>
        <w:gridCol w:w="283"/>
        <w:gridCol w:w="1276"/>
      </w:tblGrid>
      <w:tr w:rsidR="0058756F" w14:paraId="4A14E519" w14:textId="77777777" w:rsidTr="00FA5472">
        <w:trPr>
          <w:cantSplit/>
          <w:trHeight w:val="284"/>
        </w:trPr>
        <w:tc>
          <w:tcPr>
            <w:tcW w:w="1844" w:type="dxa"/>
          </w:tcPr>
          <w:p w14:paraId="41177466" w14:textId="77777777" w:rsidR="0058756F" w:rsidRDefault="0058756F" w:rsidP="000245A9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Applicant:</w:t>
            </w:r>
          </w:p>
          <w:p w14:paraId="3BD9379C" w14:textId="77777777" w:rsidR="0058756F" w:rsidRDefault="0058756F" w:rsidP="000245A9">
            <w:pPr>
              <w:rPr>
                <w:rFonts w:ascii="Arial" w:hAnsi="Arial"/>
                <w:i/>
                <w:iCs/>
                <w:sz w:val="12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372B40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tcBorders>
              <w:right w:val="single" w:sz="6" w:space="0" w:color="auto"/>
            </w:tcBorders>
          </w:tcPr>
          <w:p w14:paraId="3A82E5FB" w14:textId="77777777" w:rsidR="0058756F" w:rsidRDefault="0058756F" w:rsidP="000245A9">
            <w:pPr>
              <w:jc w:val="right"/>
              <w:rPr>
                <w:rFonts w:ascii="Arial" w:hAnsi="Arial"/>
                <w:sz w:val="20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4ABD9CB5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tcBorders>
              <w:left w:val="single" w:sz="6" w:space="0" w:color="auto"/>
              <w:right w:val="single" w:sz="6" w:space="0" w:color="auto"/>
            </w:tcBorders>
          </w:tcPr>
          <w:p w14:paraId="6731B361" w14:textId="77777777" w:rsidR="0058756F" w:rsidRDefault="0058756F" w:rsidP="000245A9">
            <w:pPr>
              <w:rPr>
                <w:rFonts w:ascii="Arial" w:hAnsi="Arial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BB7217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</w:tr>
      <w:tr w:rsidR="0058756F" w14:paraId="50D2FB4E" w14:textId="77777777" w:rsidTr="000245A9">
        <w:trPr>
          <w:cantSplit/>
        </w:trPr>
        <w:tc>
          <w:tcPr>
            <w:tcW w:w="1844" w:type="dxa"/>
          </w:tcPr>
          <w:p w14:paraId="1EA5DCF5" w14:textId="77777777" w:rsidR="0058756F" w:rsidRDefault="0058756F" w:rsidP="000245A9">
            <w:pPr>
              <w:jc w:val="right"/>
              <w:rPr>
                <w:rFonts w:ascii="Arial" w:hAnsi="Arial"/>
                <w:sz w:val="8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nil"/>
            </w:tcBorders>
          </w:tcPr>
          <w:p w14:paraId="5C1A538E" w14:textId="77777777" w:rsidR="0058756F" w:rsidRDefault="0058756F" w:rsidP="000245A9">
            <w:pPr>
              <w:rPr>
                <w:rFonts w:ascii="Arial" w:hAnsi="Arial"/>
                <w:sz w:val="8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14:paraId="79046365" w14:textId="77777777" w:rsidR="0058756F" w:rsidRDefault="0058756F" w:rsidP="000245A9">
            <w:pPr>
              <w:jc w:val="right"/>
              <w:rPr>
                <w:rFonts w:ascii="Arial" w:hAnsi="Arial"/>
                <w:sz w:val="8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386620B7" w14:textId="77777777" w:rsidR="0058756F" w:rsidRDefault="0058756F" w:rsidP="000245A9">
            <w:pPr>
              <w:rPr>
                <w:rFonts w:ascii="Arial" w:hAnsi="Arial"/>
                <w:sz w:val="8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14:paraId="4101CC3F" w14:textId="77777777" w:rsidR="0058756F" w:rsidRDefault="0058756F" w:rsidP="000245A9">
            <w:pPr>
              <w:rPr>
                <w:rFonts w:ascii="Arial" w:hAnsi="Arial"/>
                <w:sz w:val="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7D055677" w14:textId="77777777" w:rsidR="0058756F" w:rsidRDefault="0058756F" w:rsidP="000245A9">
            <w:pPr>
              <w:rPr>
                <w:rFonts w:ascii="Arial" w:hAnsi="Arial"/>
                <w:sz w:val="8"/>
              </w:rPr>
            </w:pPr>
          </w:p>
        </w:tc>
      </w:tr>
      <w:tr w:rsidR="0058756F" w14:paraId="2E1D456E" w14:textId="77777777" w:rsidTr="00FA5472">
        <w:trPr>
          <w:cantSplit/>
          <w:trHeight w:val="284"/>
        </w:trPr>
        <w:tc>
          <w:tcPr>
            <w:tcW w:w="5104" w:type="dxa"/>
            <w:gridSpan w:val="2"/>
            <w:vAlign w:val="center"/>
          </w:tcPr>
          <w:p w14:paraId="48FFC4B7" w14:textId="77777777" w:rsidR="0058756F" w:rsidRDefault="0058756F" w:rsidP="00FD2330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Signature of owner or purchaser if applicant is </w:t>
            </w:r>
            <w:r w:rsidR="00FD2330">
              <w:rPr>
                <w:rFonts w:ascii="Arial" w:hAnsi="Arial"/>
                <w:sz w:val="18"/>
              </w:rPr>
              <w:t>authorised</w:t>
            </w:r>
            <w:r>
              <w:rPr>
                <w:rFonts w:ascii="Arial" w:hAnsi="Arial"/>
                <w:sz w:val="18"/>
              </w:rPr>
              <w:t xml:space="preserve"> person</w:t>
            </w:r>
          </w:p>
        </w:tc>
        <w:tc>
          <w:tcPr>
            <w:tcW w:w="283" w:type="dxa"/>
            <w:tcBorders>
              <w:left w:val="nil"/>
              <w:right w:val="single" w:sz="6" w:space="0" w:color="auto"/>
            </w:tcBorders>
          </w:tcPr>
          <w:p w14:paraId="172A711B" w14:textId="77777777" w:rsidR="0058756F" w:rsidRDefault="0058756F" w:rsidP="000245A9">
            <w:pPr>
              <w:jc w:val="right"/>
              <w:rPr>
                <w:rFonts w:ascii="Arial" w:hAnsi="Arial"/>
                <w:sz w:val="20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5241DD5E" w14:textId="77777777" w:rsidR="0058756F" w:rsidRPr="00FA5472" w:rsidRDefault="0058756F" w:rsidP="000245A9">
            <w:pPr>
              <w:pStyle w:val="FootnoteText"/>
              <w:rPr>
                <w:rFonts w:ascii="Arial" w:hAnsi="Arial"/>
              </w:rPr>
            </w:pPr>
          </w:p>
          <w:p w14:paraId="43D640B5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tcBorders>
              <w:left w:val="single" w:sz="6" w:space="0" w:color="auto"/>
              <w:right w:val="single" w:sz="6" w:space="0" w:color="auto"/>
            </w:tcBorders>
          </w:tcPr>
          <w:p w14:paraId="0D7D2644" w14:textId="77777777" w:rsidR="0058756F" w:rsidRDefault="0058756F" w:rsidP="000245A9">
            <w:pPr>
              <w:rPr>
                <w:rFonts w:ascii="Arial" w:hAnsi="Arial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31AF42" w14:textId="77777777" w:rsidR="0058756F" w:rsidRPr="00FA5472" w:rsidRDefault="0058756F" w:rsidP="000245A9">
            <w:pPr>
              <w:rPr>
                <w:rFonts w:ascii="Arial" w:hAnsi="Arial"/>
                <w:sz w:val="20"/>
              </w:rPr>
            </w:pPr>
          </w:p>
        </w:tc>
      </w:tr>
    </w:tbl>
    <w:p w14:paraId="33FD4742" w14:textId="77777777" w:rsidR="0058756F" w:rsidRDefault="0058756F" w:rsidP="0058756F">
      <w:pPr>
        <w:rPr>
          <w:rFonts w:ascii="Arial" w:hAnsi="Arial"/>
          <w:sz w:val="8"/>
        </w:rPr>
      </w:pPr>
    </w:p>
    <w:p w14:paraId="16A36E98" w14:textId="77777777" w:rsidR="0058756F" w:rsidRDefault="0058756F" w:rsidP="0058756F">
      <w:pPr>
        <w:rPr>
          <w:rFonts w:ascii="Arial" w:hAnsi="Arial"/>
          <w:sz w:val="8"/>
        </w:rPr>
      </w:pPr>
    </w:p>
    <w:p w14:paraId="16D678DD" w14:textId="77777777" w:rsidR="00485AC8" w:rsidRDefault="00485AC8"/>
    <w:sectPr w:rsidR="00485AC8" w:rsidSect="0030055D">
      <w:headerReference w:type="default" r:id="rId7"/>
      <w:footerReference w:type="default" r:id="rId8"/>
      <w:pgSz w:w="11906" w:h="16838" w:code="9"/>
      <w:pgMar w:top="1418" w:right="1134" w:bottom="244" w:left="1418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FDDA7F" w14:textId="77777777" w:rsidR="00E64A87" w:rsidRDefault="00E64A87">
      <w:r>
        <w:separator/>
      </w:r>
    </w:p>
  </w:endnote>
  <w:endnote w:type="continuationSeparator" w:id="0">
    <w:p w14:paraId="6ECB2B5A" w14:textId="77777777" w:rsidR="00E64A87" w:rsidRDefault="00E6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E3BF89" w14:textId="77777777" w:rsidR="000245A9" w:rsidRDefault="0058756F">
    <w:pPr>
      <w:pStyle w:val="Footer"/>
      <w:pBdr>
        <w:top w:val="single" w:sz="6" w:space="1" w:color="auto"/>
      </w:pBdr>
      <w:tabs>
        <w:tab w:val="clear" w:pos="4819"/>
        <w:tab w:val="clear" w:pos="9071"/>
        <w:tab w:val="right" w:pos="9356"/>
      </w:tabs>
      <w:ind w:left="-284"/>
    </w:pPr>
    <w:r>
      <w:rPr>
        <w:rFonts w:ascii="Arial" w:hAnsi="Arial"/>
        <w:sz w:val="16"/>
      </w:rPr>
      <w:t>Director of Buil</w:t>
    </w:r>
    <w:r w:rsidR="00505D5B">
      <w:rPr>
        <w:rFonts w:ascii="Arial" w:hAnsi="Arial"/>
        <w:sz w:val="16"/>
      </w:rPr>
      <w:t xml:space="preserve">ding Control - date approved: </w:t>
    </w:r>
    <w:r w:rsidR="003C2F42">
      <w:rPr>
        <w:rFonts w:ascii="Arial" w:hAnsi="Arial"/>
        <w:sz w:val="16"/>
      </w:rPr>
      <w:t>1 October 2024</w:t>
    </w:r>
    <w:r>
      <w:rPr>
        <w:rFonts w:ascii="Arial" w:hAnsi="Arial"/>
        <w:sz w:val="16"/>
      </w:rPr>
      <w:tab/>
    </w:r>
    <w:r>
      <w:rPr>
        <w:rFonts w:ascii="Arial" w:hAnsi="Arial"/>
        <w:i/>
        <w:iCs/>
        <w:sz w:val="16"/>
      </w:rPr>
      <w:t>Building Regulations 20</w:t>
    </w:r>
    <w:r w:rsidR="007C298A">
      <w:rPr>
        <w:rFonts w:ascii="Arial" w:hAnsi="Arial"/>
        <w:i/>
        <w:iCs/>
        <w:sz w:val="16"/>
      </w:rPr>
      <w:t>1</w:t>
    </w:r>
    <w:r w:rsidR="00E30E0B">
      <w:rPr>
        <w:rFonts w:ascii="Arial" w:hAnsi="Arial"/>
        <w:i/>
        <w:iCs/>
        <w:sz w:val="16"/>
      </w:rPr>
      <w:t>6</w:t>
    </w:r>
    <w:r>
      <w:rPr>
        <w:rFonts w:ascii="Arial" w:hAnsi="Arial"/>
        <w:sz w:val="16"/>
      </w:rPr>
      <w:t xml:space="preserve"> - Approved Form No. </w:t>
    </w:r>
    <w:r w:rsidR="00B364B5">
      <w:rPr>
        <w:rFonts w:ascii="Arial" w:hAnsi="Arial"/>
        <w:sz w:val="16"/>
      </w:rPr>
      <w:t>57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9CA52D" w14:textId="77777777" w:rsidR="00E64A87" w:rsidRDefault="00E64A87">
      <w:r>
        <w:separator/>
      </w:r>
    </w:p>
  </w:footnote>
  <w:footnote w:type="continuationSeparator" w:id="0">
    <w:p w14:paraId="1B2B7E99" w14:textId="77777777" w:rsidR="00E64A87" w:rsidRDefault="00E64A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E4F60B" w14:textId="172505DD" w:rsidR="00704DDD" w:rsidRPr="003548BF" w:rsidRDefault="00E64A87" w:rsidP="00704DDD">
    <w:pPr>
      <w:spacing w:line="259" w:lineRule="auto"/>
      <w:rPr>
        <w:rFonts w:ascii="Calibri" w:eastAsia="Calibri" w:hAnsi="Calibri"/>
        <w:sz w:val="22"/>
        <w:szCs w:val="22"/>
      </w:rPr>
    </w:pPr>
    <w:r>
      <w:rPr>
        <w:rFonts w:ascii="Calibri" w:eastAsia="Calibri" w:hAnsi="Calibri"/>
        <w:noProof/>
        <w:sz w:val="22"/>
        <w:szCs w:val="22"/>
      </w:rPr>
      <w:drawing>
        <wp:anchor distT="0" distB="0" distL="114300" distR="114300" simplePos="0" relativeHeight="251657728" behindDoc="1" locked="0" layoutInCell="1" allowOverlap="1" wp14:anchorId="2D9AC3E1" wp14:editId="4639169B">
          <wp:simplePos x="0" y="0"/>
          <wp:positionH relativeFrom="column">
            <wp:posOffset>2057400</wp:posOffset>
          </wp:positionH>
          <wp:positionV relativeFrom="paragraph">
            <wp:posOffset>-349885</wp:posOffset>
          </wp:positionV>
          <wp:extent cx="1619250" cy="895350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04DDD" w:rsidRPr="003548BF">
      <w:rPr>
        <w:rFonts w:ascii="Calibri" w:eastAsia="Calibri" w:hAnsi="Calibri"/>
        <w:sz w:val="22"/>
        <w:szCs w:val="22"/>
      </w:rPr>
      <w:t>PO Box 16</w:t>
    </w:r>
  </w:p>
  <w:p w14:paraId="1ABFFF7C" w14:textId="1FDD6D0E" w:rsidR="00704DDD" w:rsidRPr="003548BF" w:rsidRDefault="00704DDD" w:rsidP="00704DDD">
    <w:pPr>
      <w:spacing w:line="259" w:lineRule="auto"/>
      <w:rPr>
        <w:rFonts w:ascii="Calibri" w:eastAsia="Calibri" w:hAnsi="Calibri"/>
        <w:sz w:val="22"/>
        <w:szCs w:val="22"/>
      </w:rPr>
    </w:pPr>
    <w:r w:rsidRPr="003548BF">
      <w:rPr>
        <w:rFonts w:ascii="Calibri" w:eastAsia="Calibri" w:hAnsi="Calibri"/>
        <w:sz w:val="22"/>
        <w:szCs w:val="22"/>
      </w:rPr>
      <w:t>RIVERSIDE TAS 7250</w:t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</w:p>
  <w:p w14:paraId="52B8E96C" w14:textId="0CAD7959" w:rsidR="00704DDD" w:rsidRDefault="00704DDD" w:rsidP="00704DDD">
    <w:pPr>
      <w:spacing w:line="259" w:lineRule="auto"/>
      <w:rPr>
        <w:rFonts w:ascii="Calibri" w:eastAsia="Calibri" w:hAnsi="Calibri"/>
        <w:sz w:val="22"/>
        <w:szCs w:val="22"/>
      </w:rPr>
    </w:pPr>
    <w:r w:rsidRPr="003548BF">
      <w:rPr>
        <w:rFonts w:ascii="Calibri" w:eastAsia="Calibri" w:hAnsi="Calibri"/>
        <w:sz w:val="22"/>
        <w:szCs w:val="22"/>
      </w:rPr>
      <w:t>Ph: 6323 9300</w:t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  <w:r>
      <w:rPr>
        <w:rFonts w:ascii="Calibri" w:eastAsia="Calibri" w:hAnsi="Calibri"/>
        <w:sz w:val="22"/>
        <w:szCs w:val="22"/>
      </w:rPr>
      <w:tab/>
    </w:r>
  </w:p>
  <w:p w14:paraId="1ADFC8FA" w14:textId="77777777" w:rsidR="00704DDD" w:rsidRPr="00704DDD" w:rsidRDefault="00704DDD" w:rsidP="00704DDD">
    <w:pPr>
      <w:spacing w:line="259" w:lineRule="auto"/>
      <w:rPr>
        <w:rFonts w:ascii="Calibri" w:eastAsia="Calibri" w:hAnsi="Calibri"/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810AB0"/>
    <w:multiLevelType w:val="hybridMultilevel"/>
    <w:tmpl w:val="A15E02AA"/>
    <w:lvl w:ilvl="0" w:tplc="3A202DB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A4D4FB8"/>
    <w:multiLevelType w:val="hybridMultilevel"/>
    <w:tmpl w:val="6C2064CA"/>
    <w:lvl w:ilvl="0" w:tplc="09988B82">
      <w:start w:val="1"/>
      <w:numFmt w:val="decimal"/>
      <w:pStyle w:val="ListParagraph"/>
      <w:lvlText w:val="%1."/>
      <w:lvlJc w:val="left"/>
      <w:pPr>
        <w:ind w:left="1440" w:hanging="360"/>
      </w:pPr>
      <w:rPr>
        <w:rFonts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85369600">
    <w:abstractNumId w:val="0"/>
  </w:num>
  <w:num w:numId="2" w16cid:durableId="1903757561">
    <w:abstractNumId w:val="0"/>
  </w:num>
  <w:num w:numId="3" w16cid:durableId="1557818307">
    <w:abstractNumId w:val="0"/>
  </w:num>
  <w:num w:numId="4" w16cid:durableId="1461461965">
    <w:abstractNumId w:val="0"/>
  </w:num>
  <w:num w:numId="5" w16cid:durableId="661784772">
    <w:abstractNumId w:val="1"/>
  </w:num>
  <w:num w:numId="6" w16cid:durableId="2086222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A87"/>
    <w:rsid w:val="000245A9"/>
    <w:rsid w:val="0003142C"/>
    <w:rsid w:val="00061426"/>
    <w:rsid w:val="00082915"/>
    <w:rsid w:val="000C468E"/>
    <w:rsid w:val="000D6771"/>
    <w:rsid w:val="000F22EE"/>
    <w:rsid w:val="00106844"/>
    <w:rsid w:val="00145CC1"/>
    <w:rsid w:val="002469FE"/>
    <w:rsid w:val="00267ED1"/>
    <w:rsid w:val="002834B2"/>
    <w:rsid w:val="002929F6"/>
    <w:rsid w:val="0030055D"/>
    <w:rsid w:val="00303238"/>
    <w:rsid w:val="00393BB4"/>
    <w:rsid w:val="003A5445"/>
    <w:rsid w:val="003C2F42"/>
    <w:rsid w:val="003E57F9"/>
    <w:rsid w:val="004200FB"/>
    <w:rsid w:val="00485AC8"/>
    <w:rsid w:val="004F5C41"/>
    <w:rsid w:val="004F6CD9"/>
    <w:rsid w:val="00502CAE"/>
    <w:rsid w:val="00505D5B"/>
    <w:rsid w:val="00520C91"/>
    <w:rsid w:val="00551174"/>
    <w:rsid w:val="0058756F"/>
    <w:rsid w:val="005A464B"/>
    <w:rsid w:val="00704DDD"/>
    <w:rsid w:val="00726247"/>
    <w:rsid w:val="007308C3"/>
    <w:rsid w:val="007327C3"/>
    <w:rsid w:val="00742A9B"/>
    <w:rsid w:val="00780960"/>
    <w:rsid w:val="007C298A"/>
    <w:rsid w:val="007E43AB"/>
    <w:rsid w:val="008529A0"/>
    <w:rsid w:val="008540D1"/>
    <w:rsid w:val="008C1042"/>
    <w:rsid w:val="009248E5"/>
    <w:rsid w:val="009700EB"/>
    <w:rsid w:val="009B505B"/>
    <w:rsid w:val="009B5700"/>
    <w:rsid w:val="009F57F8"/>
    <w:rsid w:val="00A31A75"/>
    <w:rsid w:val="00A57457"/>
    <w:rsid w:val="00A80E1B"/>
    <w:rsid w:val="00AC6824"/>
    <w:rsid w:val="00AF45E4"/>
    <w:rsid w:val="00B364B5"/>
    <w:rsid w:val="00B56CE5"/>
    <w:rsid w:val="00B77BF1"/>
    <w:rsid w:val="00B86C69"/>
    <w:rsid w:val="00C02301"/>
    <w:rsid w:val="00C27B73"/>
    <w:rsid w:val="00D16866"/>
    <w:rsid w:val="00D221B5"/>
    <w:rsid w:val="00D95BD4"/>
    <w:rsid w:val="00DB6C44"/>
    <w:rsid w:val="00E30E0B"/>
    <w:rsid w:val="00E64A87"/>
    <w:rsid w:val="00EB05AD"/>
    <w:rsid w:val="00EB4BFB"/>
    <w:rsid w:val="00F901BF"/>
    <w:rsid w:val="00FA5472"/>
    <w:rsid w:val="00FC46EB"/>
    <w:rsid w:val="00FD2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40D9AD"/>
  <w15:docId w15:val="{A5F7037F-FC4D-4DC5-8851-85B8549F3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756F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autoRedefine/>
    <w:qFormat/>
    <w:rsid w:val="00A31A75"/>
    <w:pPr>
      <w:spacing w:before="240" w:after="120"/>
      <w:outlineLvl w:val="0"/>
    </w:pPr>
    <w:rPr>
      <w:rFonts w:ascii="Gill Sans MT" w:hAnsi="Gill Sans MT"/>
      <w:b/>
      <w:sz w:val="32"/>
      <w:szCs w:val="28"/>
      <w:lang w:eastAsia="en-AU"/>
    </w:rPr>
  </w:style>
  <w:style w:type="paragraph" w:styleId="Heading2">
    <w:name w:val="heading 2"/>
    <w:basedOn w:val="Normal"/>
    <w:next w:val="Normal"/>
    <w:link w:val="Heading2Char"/>
    <w:autoRedefine/>
    <w:qFormat/>
    <w:rsid w:val="00FC46EB"/>
    <w:pPr>
      <w:keepNext/>
      <w:spacing w:before="240" w:line="276" w:lineRule="auto"/>
      <w:outlineLvl w:val="1"/>
    </w:pPr>
    <w:rPr>
      <w:rFonts w:ascii="Gill Sans MT" w:eastAsia="Calibri" w:hAnsi="Gill Sans MT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A31A75"/>
    <w:pPr>
      <w:keepNext/>
      <w:spacing w:before="240" w:after="120"/>
      <w:outlineLvl w:val="2"/>
    </w:pPr>
    <w:rPr>
      <w:rFonts w:ascii="Gill Sans MT" w:hAnsi="Gill Sans MT"/>
      <w:b/>
      <w:bCs/>
      <w:szCs w:val="26"/>
      <w:lang w:eastAsia="en-AU"/>
    </w:rPr>
  </w:style>
  <w:style w:type="paragraph" w:styleId="Heading4">
    <w:name w:val="heading 4"/>
    <w:basedOn w:val="Normal"/>
    <w:next w:val="Normal"/>
    <w:link w:val="Heading4Char"/>
    <w:autoRedefine/>
    <w:qFormat/>
    <w:rsid w:val="004F6CD9"/>
    <w:pPr>
      <w:keepNext/>
      <w:spacing w:before="120" w:after="120"/>
      <w:outlineLvl w:val="3"/>
    </w:pPr>
    <w:rPr>
      <w:rFonts w:ascii="Gill Sans MT" w:hAnsi="Gill Sans MT"/>
      <w:b/>
      <w:bCs/>
      <w:sz w:val="22"/>
      <w:szCs w:val="28"/>
      <w:lang w:eastAsia="en-AU"/>
    </w:rPr>
  </w:style>
  <w:style w:type="paragraph" w:styleId="Heading5">
    <w:name w:val="heading 5"/>
    <w:basedOn w:val="Normal"/>
    <w:next w:val="Normal"/>
    <w:link w:val="Heading5Char"/>
    <w:autoRedefine/>
    <w:qFormat/>
    <w:rsid w:val="005A464B"/>
    <w:pPr>
      <w:spacing w:before="240" w:after="60"/>
      <w:outlineLvl w:val="4"/>
    </w:pPr>
    <w:rPr>
      <w:rFonts w:ascii="Gill Sans MT" w:hAnsi="Gill Sans MT"/>
      <w:b/>
      <w:bCs/>
      <w:iCs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31A75"/>
    <w:rPr>
      <w:rFonts w:ascii="Gill Sans MT" w:eastAsia="Times New Roman" w:hAnsi="Gill Sans MT" w:cs="Times New Roman"/>
      <w:b/>
      <w:sz w:val="32"/>
      <w:szCs w:val="28"/>
    </w:rPr>
  </w:style>
  <w:style w:type="character" w:customStyle="1" w:styleId="Heading2Char">
    <w:name w:val="Heading 2 Char"/>
    <w:link w:val="Heading2"/>
    <w:rsid w:val="00FC46EB"/>
    <w:rPr>
      <w:rFonts w:ascii="Gill Sans MT" w:eastAsia="Calibri" w:hAnsi="Gill Sans MT"/>
      <w:b/>
      <w:bCs/>
      <w:iCs/>
      <w:sz w:val="28"/>
      <w:szCs w:val="28"/>
      <w:lang w:eastAsia="en-US"/>
    </w:rPr>
  </w:style>
  <w:style w:type="paragraph" w:styleId="Title">
    <w:name w:val="Title"/>
    <w:basedOn w:val="Normal"/>
    <w:next w:val="Normal"/>
    <w:link w:val="TitleChar"/>
    <w:rsid w:val="00A31A7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link w:val="Title"/>
    <w:rsid w:val="00A31A75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Strong">
    <w:name w:val="Strong"/>
    <w:rsid w:val="00A31A75"/>
    <w:rPr>
      <w:b/>
      <w:bCs/>
    </w:rPr>
  </w:style>
  <w:style w:type="character" w:styleId="IntenseReference">
    <w:name w:val="Intense Reference"/>
    <w:uiPriority w:val="32"/>
    <w:rsid w:val="00A31A75"/>
    <w:rPr>
      <w:b/>
      <w:bCs/>
      <w:smallCaps/>
      <w:color w:val="C0504D"/>
      <w:spacing w:val="5"/>
      <w:u w:val="single"/>
    </w:rPr>
  </w:style>
  <w:style w:type="character" w:customStyle="1" w:styleId="Heading3Char">
    <w:name w:val="Heading 3 Char"/>
    <w:link w:val="Heading3"/>
    <w:rsid w:val="00A31A75"/>
    <w:rPr>
      <w:rFonts w:ascii="Gill Sans MT" w:eastAsia="Times New Roman" w:hAnsi="Gill Sans MT" w:cs="Times New Roman"/>
      <w:b/>
      <w:bCs/>
      <w:sz w:val="24"/>
      <w:szCs w:val="26"/>
    </w:rPr>
  </w:style>
  <w:style w:type="character" w:customStyle="1" w:styleId="Heading5Char">
    <w:name w:val="Heading 5 Char"/>
    <w:link w:val="Heading5"/>
    <w:rsid w:val="005A464B"/>
    <w:rPr>
      <w:rFonts w:ascii="Gill Sans MT" w:hAnsi="Gill Sans MT"/>
      <w:b/>
      <w:bCs/>
      <w:iCs/>
      <w:sz w:val="22"/>
      <w:szCs w:val="26"/>
      <w:lang w:eastAsia="en-US"/>
    </w:rPr>
  </w:style>
  <w:style w:type="paragraph" w:styleId="ListParagraph">
    <w:name w:val="List Paragraph"/>
    <w:basedOn w:val="Normal"/>
    <w:next w:val="Normal"/>
    <w:autoRedefine/>
    <w:uiPriority w:val="34"/>
    <w:qFormat/>
    <w:rsid w:val="00145CC1"/>
    <w:pPr>
      <w:numPr>
        <w:numId w:val="6"/>
      </w:numPr>
      <w:spacing w:before="120" w:after="120"/>
    </w:pPr>
    <w:rPr>
      <w:rFonts w:ascii="Gill Sans MT" w:hAnsi="Gill Sans MT"/>
      <w:sz w:val="22"/>
      <w:szCs w:val="24"/>
      <w:lang w:eastAsia="en-AU"/>
    </w:rPr>
  </w:style>
  <w:style w:type="character" w:customStyle="1" w:styleId="Heading4Char">
    <w:name w:val="Heading 4 Char"/>
    <w:link w:val="Heading4"/>
    <w:rsid w:val="004F6CD9"/>
    <w:rPr>
      <w:rFonts w:ascii="Gill Sans MT" w:hAnsi="Gill Sans MT"/>
      <w:b/>
      <w:bCs/>
      <w:sz w:val="22"/>
      <w:szCs w:val="28"/>
    </w:rPr>
  </w:style>
  <w:style w:type="paragraph" w:styleId="Footer">
    <w:name w:val="footer"/>
    <w:basedOn w:val="Normal"/>
    <w:link w:val="FooterChar"/>
    <w:rsid w:val="0058756F"/>
    <w:pPr>
      <w:tabs>
        <w:tab w:val="center" w:pos="4819"/>
        <w:tab w:val="right" w:pos="9071"/>
      </w:tabs>
    </w:pPr>
  </w:style>
  <w:style w:type="character" w:customStyle="1" w:styleId="FooterChar">
    <w:name w:val="Footer Char"/>
    <w:link w:val="Footer"/>
    <w:rsid w:val="0058756F"/>
    <w:rPr>
      <w:sz w:val="24"/>
      <w:lang w:eastAsia="en-US"/>
    </w:rPr>
  </w:style>
  <w:style w:type="paragraph" w:styleId="FootnoteText">
    <w:name w:val="footnote text"/>
    <w:basedOn w:val="Normal"/>
    <w:link w:val="FootnoteTextChar"/>
    <w:rsid w:val="0058756F"/>
    <w:rPr>
      <w:sz w:val="20"/>
    </w:rPr>
  </w:style>
  <w:style w:type="character" w:customStyle="1" w:styleId="FootnoteTextChar">
    <w:name w:val="Footnote Text Char"/>
    <w:link w:val="FootnoteText"/>
    <w:rsid w:val="0058756F"/>
    <w:rPr>
      <w:lang w:eastAsia="en-US"/>
    </w:rPr>
  </w:style>
  <w:style w:type="paragraph" w:styleId="Header">
    <w:name w:val="header"/>
    <w:basedOn w:val="Normal"/>
    <w:link w:val="HeaderChar"/>
    <w:rsid w:val="00505D5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505D5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riv-fs1\TEMPLATES\Live\Building\WTC\F-57%20Application%20for%20Building%20Certific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F-57 Application for Building Certificate.dot</Template>
  <TotalTime>2</TotalTime>
  <Pages>1</Pages>
  <Words>144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Justice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Wright</dc:creator>
  <cp:keywords/>
  <cp:lastModifiedBy>Karen Wright</cp:lastModifiedBy>
  <cp:revision>2</cp:revision>
  <dcterms:created xsi:type="dcterms:W3CDTF">2025-02-09T22:25:00Z</dcterms:created>
  <dcterms:modified xsi:type="dcterms:W3CDTF">2025-02-10T01:31:00Z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nergySoftUID">
    <vt:lpwstr>K5A4F6180</vt:lpwstr>
  </property>
</Properties>
</file>